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F84BE" w14:textId="690CA7E7" w:rsidR="00DA42D7" w:rsidRPr="00902C54" w:rsidRDefault="00935948">
      <w:pPr>
        <w:pStyle w:val="Header"/>
        <w:rPr>
          <w:rFonts w:ascii="Nunito" w:hAnsi="Nunito"/>
          <w:bCs/>
        </w:rPr>
      </w:pPr>
      <w:r w:rsidRPr="00902C54">
        <w:rPr>
          <w:rFonts w:ascii="Nunito" w:hAnsi="Nunito"/>
          <w:noProof/>
        </w:rPr>
        <w:drawing>
          <wp:anchor distT="0" distB="0" distL="114300" distR="114300" simplePos="0" relativeHeight="251657215" behindDoc="0" locked="0" layoutInCell="1" allowOverlap="1" wp14:anchorId="14C62480" wp14:editId="21B5333A">
            <wp:simplePos x="0" y="0"/>
            <wp:positionH relativeFrom="column">
              <wp:posOffset>2031274</wp:posOffset>
            </wp:positionH>
            <wp:positionV relativeFrom="paragraph">
              <wp:posOffset>-343082</wp:posOffset>
            </wp:positionV>
            <wp:extent cx="1402818" cy="485717"/>
            <wp:effectExtent l="0" t="0" r="6985" b="0"/>
            <wp:wrapNone/>
            <wp:docPr id="1897864435" name="Picture 1" descr="London Borough of Ealing logo" title="London Borough of Eal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864435" name="Picture 1" descr="London Borough of Ealing logo" title="London Borough of Ealing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02818" cy="485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4363A" w14:textId="77777777" w:rsidR="00DA42D7" w:rsidRPr="00902C54" w:rsidRDefault="00DA42D7">
      <w:pPr>
        <w:pStyle w:val="Header"/>
        <w:rPr>
          <w:rFonts w:ascii="Nunito" w:hAnsi="Nunito"/>
          <w:bCs/>
        </w:rPr>
      </w:pPr>
    </w:p>
    <w:p w14:paraId="2A298CEC" w14:textId="77777777" w:rsidR="006A5259" w:rsidRPr="00902C54" w:rsidRDefault="006A5259" w:rsidP="006A5259">
      <w:pPr>
        <w:rPr>
          <w:rFonts w:ascii="Nunito" w:hAnsi="Nunito"/>
          <w:szCs w:val="24"/>
        </w:rPr>
      </w:pPr>
    </w:p>
    <w:p w14:paraId="2AED7AAA" w14:textId="77777777" w:rsidR="007B1157" w:rsidRPr="00DD6CCF" w:rsidRDefault="007B1157" w:rsidP="007B1157">
      <w:pPr>
        <w:keepNext/>
        <w:jc w:val="center"/>
        <w:outlineLvl w:val="2"/>
        <w:rPr>
          <w:rFonts w:ascii="Nunito ExtraBold" w:hAnsi="Nunito ExtraBold"/>
          <w:sz w:val="28"/>
          <w:szCs w:val="28"/>
          <w:lang w:eastAsia="en-GB"/>
        </w:rPr>
      </w:pPr>
      <w:r w:rsidRPr="00DD6CCF">
        <w:rPr>
          <w:rFonts w:ascii="Nunito ExtraBold" w:hAnsi="Nunito ExtraBold"/>
          <w:sz w:val="28"/>
          <w:szCs w:val="28"/>
          <w:lang w:eastAsia="en-GB"/>
        </w:rPr>
        <w:t>Control of Pollution Act 1974, Section 61</w:t>
      </w:r>
    </w:p>
    <w:p w14:paraId="73879410" w14:textId="77777777" w:rsidR="007B1157" w:rsidRPr="00902C54" w:rsidRDefault="007B1157" w:rsidP="007B1157">
      <w:pPr>
        <w:rPr>
          <w:rFonts w:ascii="Nunito" w:hAnsi="Nunito"/>
          <w:szCs w:val="24"/>
          <w:lang w:eastAsia="en-GB"/>
        </w:rPr>
      </w:pPr>
    </w:p>
    <w:p w14:paraId="5399C16F" w14:textId="77777777" w:rsidR="00440779" w:rsidRPr="00DD6CCF" w:rsidRDefault="00440779" w:rsidP="00440779">
      <w:pPr>
        <w:pStyle w:val="Heading1"/>
        <w:jc w:val="center"/>
        <w:rPr>
          <w:rFonts w:ascii="Nunito ExtraBold" w:hAnsi="Nunito ExtraBold" w:cstheme="minorHAnsi"/>
          <w:b w:val="0"/>
          <w:bCs w:val="0"/>
          <w:sz w:val="28"/>
          <w:szCs w:val="28"/>
        </w:rPr>
      </w:pPr>
      <w:r w:rsidRPr="00DD6CCF">
        <w:rPr>
          <w:rFonts w:ascii="Nunito ExtraBold" w:hAnsi="Nunito ExtraBold" w:cstheme="minorHAnsi"/>
          <w:b w:val="0"/>
          <w:bCs w:val="0"/>
          <w:sz w:val="28"/>
          <w:szCs w:val="28"/>
        </w:rPr>
        <w:t>DISPENSATION from Section 61 Consent</w:t>
      </w:r>
    </w:p>
    <w:p w14:paraId="4E4E336A" w14:textId="77777777" w:rsidR="007B1157" w:rsidRPr="00902C54" w:rsidRDefault="007B1157" w:rsidP="007B1157">
      <w:pPr>
        <w:pStyle w:val="Title"/>
        <w:jc w:val="left"/>
        <w:rPr>
          <w:rFonts w:ascii="Nunito" w:hAnsi="Nunito" w:cs="Arial"/>
          <w:b w:val="0"/>
          <w:szCs w:val="24"/>
        </w:rPr>
      </w:pPr>
    </w:p>
    <w:p w14:paraId="7241AF3C" w14:textId="799A7C80" w:rsidR="00440779" w:rsidRPr="00902C54" w:rsidRDefault="00440779" w:rsidP="007B1157">
      <w:pPr>
        <w:pStyle w:val="Title"/>
        <w:jc w:val="left"/>
        <w:rPr>
          <w:rFonts w:ascii="Nunito" w:hAnsi="Nunito" w:cs="Arial"/>
          <w:b w:val="0"/>
          <w:sz w:val="22"/>
          <w:szCs w:val="22"/>
          <w:u w:val="none"/>
        </w:rPr>
      </w:pPr>
      <w:r w:rsidRPr="00902C54">
        <w:rPr>
          <w:rFonts w:ascii="Nunito" w:hAnsi="Nunito" w:cs="Arial"/>
          <w:b w:val="0"/>
          <w:sz w:val="22"/>
          <w:szCs w:val="22"/>
          <w:u w:val="none"/>
        </w:rPr>
        <w:t>Application t</w:t>
      </w:r>
      <w:r w:rsidR="007B1157" w:rsidRPr="00902C54">
        <w:rPr>
          <w:rFonts w:ascii="Nunito" w:hAnsi="Nunito" w:cs="Arial"/>
          <w:b w:val="0"/>
          <w:sz w:val="22"/>
          <w:szCs w:val="22"/>
          <w:u w:val="none"/>
        </w:rPr>
        <w:t>o:</w:t>
      </w:r>
      <w:r w:rsidRPr="00902C54">
        <w:rPr>
          <w:rFonts w:ascii="Nunito" w:hAnsi="Nunito" w:cs="Arial"/>
          <w:b w:val="0"/>
          <w:sz w:val="22"/>
          <w:szCs w:val="22"/>
          <w:u w:val="none"/>
        </w:rPr>
        <w:t xml:space="preserve">   </w:t>
      </w:r>
      <w:r w:rsidR="007B1157" w:rsidRPr="00902C54">
        <w:rPr>
          <w:rFonts w:ascii="Nunito" w:hAnsi="Nunito" w:cs="Arial"/>
          <w:b w:val="0"/>
          <w:sz w:val="22"/>
          <w:szCs w:val="22"/>
          <w:u w:val="none"/>
        </w:rPr>
        <w:t>Environmental Protection Team</w:t>
      </w:r>
      <w:r w:rsidRPr="00902C54">
        <w:rPr>
          <w:rFonts w:ascii="Nunito" w:hAnsi="Nunito" w:cs="Arial"/>
          <w:b w:val="0"/>
          <w:sz w:val="22"/>
          <w:szCs w:val="22"/>
          <w:u w:val="none"/>
        </w:rPr>
        <w:t xml:space="preserve">, </w:t>
      </w:r>
      <w:r w:rsidR="007B1157" w:rsidRPr="00902C54">
        <w:rPr>
          <w:rFonts w:ascii="Nunito" w:hAnsi="Nunito" w:cs="Arial"/>
          <w:b w:val="0"/>
          <w:sz w:val="22"/>
          <w:szCs w:val="22"/>
          <w:u w:val="none"/>
        </w:rPr>
        <w:t>Place Directorate</w:t>
      </w:r>
      <w:r w:rsidRPr="00902C54">
        <w:rPr>
          <w:rFonts w:ascii="Nunito" w:hAnsi="Nunito" w:cs="Arial"/>
          <w:b w:val="0"/>
          <w:sz w:val="22"/>
          <w:szCs w:val="22"/>
          <w:u w:val="none"/>
        </w:rPr>
        <w:t xml:space="preserve">, </w:t>
      </w:r>
      <w:r w:rsidR="007B1157" w:rsidRPr="00902C54">
        <w:rPr>
          <w:rFonts w:ascii="Nunito" w:hAnsi="Nunito" w:cs="Arial"/>
          <w:b w:val="0"/>
          <w:sz w:val="22"/>
          <w:szCs w:val="22"/>
          <w:u w:val="none"/>
        </w:rPr>
        <w:t xml:space="preserve">Ealing </w:t>
      </w:r>
      <w:r w:rsidRPr="00902C54">
        <w:rPr>
          <w:rFonts w:ascii="Nunito" w:hAnsi="Nunito" w:cs="Arial"/>
          <w:b w:val="0"/>
          <w:sz w:val="22"/>
          <w:szCs w:val="22"/>
          <w:u w:val="none"/>
        </w:rPr>
        <w:t>Council</w:t>
      </w:r>
    </w:p>
    <w:p w14:paraId="67EF8A5B" w14:textId="5C6715A2" w:rsidR="007B1157" w:rsidRPr="00902C54" w:rsidRDefault="00440779" w:rsidP="007B1157">
      <w:pPr>
        <w:pStyle w:val="Title"/>
        <w:jc w:val="left"/>
        <w:rPr>
          <w:rFonts w:ascii="Nunito" w:hAnsi="Nunito" w:cs="Arial"/>
          <w:b w:val="0"/>
          <w:sz w:val="22"/>
          <w:szCs w:val="22"/>
          <w:u w:val="none"/>
        </w:rPr>
      </w:pPr>
      <w:r w:rsidRPr="00902C54">
        <w:rPr>
          <w:rFonts w:ascii="Nunito" w:hAnsi="Nunito" w:cs="Arial"/>
          <w:b w:val="0"/>
          <w:sz w:val="22"/>
          <w:szCs w:val="22"/>
          <w:u w:val="none"/>
        </w:rPr>
        <w:t xml:space="preserve">                            Perceval House, 14-16 Uxbridge Road, London W5 2HL</w:t>
      </w:r>
    </w:p>
    <w:p w14:paraId="210E7609" w14:textId="77777777" w:rsidR="00440779" w:rsidRPr="00902C54" w:rsidRDefault="00440779" w:rsidP="007B1157">
      <w:pPr>
        <w:pStyle w:val="Title"/>
        <w:jc w:val="left"/>
        <w:rPr>
          <w:rFonts w:ascii="Nunito" w:hAnsi="Nunito" w:cs="Arial"/>
          <w:b w:val="0"/>
          <w:sz w:val="22"/>
          <w:szCs w:val="22"/>
          <w:u w:val="none"/>
        </w:rPr>
      </w:pPr>
    </w:p>
    <w:p w14:paraId="1706D2D0" w14:textId="0B41E48F" w:rsidR="007B1157" w:rsidRPr="00902C54" w:rsidRDefault="007B1157" w:rsidP="00440779">
      <w:pPr>
        <w:pStyle w:val="Title"/>
        <w:jc w:val="left"/>
        <w:rPr>
          <w:rFonts w:ascii="Nunito" w:hAnsi="Nunito" w:cs="Arial"/>
          <w:b w:val="0"/>
          <w:sz w:val="22"/>
          <w:szCs w:val="22"/>
          <w:u w:val="none"/>
        </w:rPr>
      </w:pPr>
      <w:r w:rsidRPr="00902C54">
        <w:rPr>
          <w:rFonts w:ascii="Nunito" w:hAnsi="Nunito" w:cs="Arial"/>
          <w:b w:val="0"/>
          <w:sz w:val="22"/>
          <w:szCs w:val="22"/>
          <w:u w:val="none"/>
        </w:rPr>
        <w:t xml:space="preserve">Email: </w:t>
      </w:r>
      <w:r w:rsidR="00440779" w:rsidRPr="00902C54">
        <w:rPr>
          <w:rFonts w:ascii="Nunito" w:hAnsi="Nunito" w:cs="Arial"/>
          <w:b w:val="0"/>
          <w:sz w:val="22"/>
          <w:szCs w:val="22"/>
          <w:u w:val="none"/>
        </w:rPr>
        <w:t xml:space="preserve">               </w:t>
      </w:r>
      <w:r w:rsidRPr="00902C54">
        <w:rPr>
          <w:rFonts w:ascii="Nunito" w:hAnsi="Nunito" w:cs="Arial"/>
          <w:b w:val="0"/>
          <w:color w:val="4472C4" w:themeColor="accent1"/>
          <w:sz w:val="22"/>
          <w:szCs w:val="22"/>
          <w:u w:val="none"/>
        </w:rPr>
        <w:t>Pollution-Technical@ealing.gov.uk</w:t>
      </w:r>
    </w:p>
    <w:p w14:paraId="7BD23DDD" w14:textId="77777777" w:rsidR="007B1157" w:rsidRPr="00902C54" w:rsidRDefault="007B1157" w:rsidP="007B1157">
      <w:pPr>
        <w:autoSpaceDE w:val="0"/>
        <w:autoSpaceDN w:val="0"/>
        <w:adjustRightInd w:val="0"/>
        <w:rPr>
          <w:rFonts w:ascii="Nunito" w:hAnsi="Nunito" w:cs="Arial"/>
          <w:color w:val="000000"/>
          <w:szCs w:val="24"/>
          <w:lang w:eastAsia="en-GB"/>
        </w:rPr>
      </w:pPr>
    </w:p>
    <w:p w14:paraId="05024B68" w14:textId="6B02F275" w:rsidR="00440779" w:rsidRPr="00902C54" w:rsidRDefault="007B1157" w:rsidP="00440779">
      <w:pPr>
        <w:autoSpaceDE w:val="0"/>
        <w:autoSpaceDN w:val="0"/>
        <w:adjustRightInd w:val="0"/>
        <w:jc w:val="both"/>
        <w:rPr>
          <w:rFonts w:ascii="Nunito" w:hAnsi="Nunito" w:cs="Arial"/>
          <w:sz w:val="22"/>
          <w:szCs w:val="22"/>
        </w:rPr>
      </w:pPr>
      <w:r w:rsidRPr="00902C54">
        <w:rPr>
          <w:rFonts w:ascii="Nunito" w:hAnsi="Nunito" w:cs="Arial"/>
          <w:color w:val="000000"/>
          <w:sz w:val="22"/>
          <w:szCs w:val="22"/>
          <w:lang w:eastAsia="en-GB"/>
        </w:rPr>
        <w:t xml:space="preserve">I/WE HEREBY MAKE </w:t>
      </w:r>
      <w:r w:rsidR="00440779" w:rsidRPr="00902C54">
        <w:rPr>
          <w:rFonts w:ascii="Nunito" w:hAnsi="Nunito" w:cs="Arial"/>
          <w:color w:val="000000"/>
          <w:sz w:val="22"/>
          <w:szCs w:val="22"/>
          <w:lang w:eastAsia="en-GB"/>
        </w:rPr>
        <w:t>APPLICATION to Ealing Council for</w:t>
      </w:r>
      <w:r w:rsidRPr="00902C54">
        <w:rPr>
          <w:rFonts w:ascii="Nunito" w:hAnsi="Nunito" w:cs="Arial"/>
          <w:color w:val="000000"/>
          <w:sz w:val="22"/>
          <w:szCs w:val="22"/>
          <w:lang w:eastAsia="en-GB"/>
        </w:rPr>
        <w:t xml:space="preserve"> </w:t>
      </w:r>
      <w:r w:rsidR="00440779" w:rsidRPr="00902C54">
        <w:rPr>
          <w:rFonts w:ascii="Nunito" w:hAnsi="Nunito" w:cs="Arial"/>
          <w:color w:val="000000"/>
          <w:sz w:val="22"/>
          <w:szCs w:val="22"/>
          <w:lang w:eastAsia="en-GB"/>
        </w:rPr>
        <w:t>a DISPENSATION in</w:t>
      </w:r>
      <w:r w:rsidRPr="00902C54">
        <w:rPr>
          <w:rFonts w:ascii="Nunito" w:hAnsi="Nunito" w:cs="Arial"/>
          <w:color w:val="000000"/>
          <w:sz w:val="22"/>
          <w:szCs w:val="22"/>
          <w:lang w:eastAsia="en-GB"/>
        </w:rPr>
        <w:t xml:space="preserve"> respect of works to be carried </w:t>
      </w:r>
      <w:r w:rsidR="00440779" w:rsidRPr="00902C54">
        <w:rPr>
          <w:rFonts w:ascii="Nunito" w:hAnsi="Nunito" w:cs="Arial"/>
          <w:color w:val="000000"/>
          <w:sz w:val="22"/>
          <w:szCs w:val="22"/>
          <w:lang w:eastAsia="en-GB"/>
        </w:rPr>
        <w:t>out from</w:t>
      </w:r>
      <w:r w:rsidR="00440779" w:rsidRPr="00902C54">
        <w:rPr>
          <w:rFonts w:ascii="Nunito" w:hAnsi="Nunito" w:cs="Arial"/>
          <w:sz w:val="22"/>
          <w:szCs w:val="22"/>
        </w:rPr>
        <w:t xml:space="preserve"> xx/xx/</w:t>
      </w:r>
      <w:proofErr w:type="spellStart"/>
      <w:r w:rsidR="00440779" w:rsidRPr="00902C54">
        <w:rPr>
          <w:rFonts w:ascii="Nunito" w:hAnsi="Nunito" w:cs="Arial"/>
          <w:sz w:val="22"/>
          <w:szCs w:val="22"/>
        </w:rPr>
        <w:t>xxxx</w:t>
      </w:r>
      <w:proofErr w:type="spellEnd"/>
      <w:r w:rsidR="00440779" w:rsidRPr="00902C54">
        <w:rPr>
          <w:rFonts w:ascii="Nunito" w:hAnsi="Nunito" w:cs="Arial"/>
          <w:sz w:val="22"/>
          <w:szCs w:val="22"/>
        </w:rPr>
        <w:t xml:space="preserve"> to xx/xx/</w:t>
      </w:r>
      <w:proofErr w:type="spellStart"/>
      <w:r w:rsidR="00440779" w:rsidRPr="00902C54">
        <w:rPr>
          <w:rFonts w:ascii="Nunito" w:hAnsi="Nunito" w:cs="Arial"/>
          <w:sz w:val="22"/>
          <w:szCs w:val="22"/>
        </w:rPr>
        <w:t>xxxx</w:t>
      </w:r>
      <w:proofErr w:type="spellEnd"/>
      <w:r w:rsidR="00440779" w:rsidRPr="00902C54">
        <w:rPr>
          <w:rFonts w:ascii="Nunito" w:hAnsi="Nunito" w:cs="Arial"/>
          <w:sz w:val="22"/>
          <w:szCs w:val="22"/>
        </w:rPr>
        <w:t xml:space="preserve"> of the following description:</w:t>
      </w:r>
    </w:p>
    <w:p w14:paraId="5174F12A" w14:textId="77777777" w:rsidR="007B1157" w:rsidRPr="00902C54" w:rsidRDefault="007B1157" w:rsidP="007B1157">
      <w:pPr>
        <w:autoSpaceDE w:val="0"/>
        <w:autoSpaceDN w:val="0"/>
        <w:adjustRightInd w:val="0"/>
        <w:rPr>
          <w:rFonts w:ascii="Nunito" w:hAnsi="Nunito" w:cs="Arial"/>
          <w:color w:val="000000"/>
          <w:sz w:val="22"/>
          <w:szCs w:val="22"/>
          <w:lang w:eastAsia="en-GB"/>
        </w:rPr>
      </w:pPr>
    </w:p>
    <w:p w14:paraId="0CB5A39E" w14:textId="77777777" w:rsidR="00DD6CCF" w:rsidRDefault="00DD6CCF" w:rsidP="00DD6CCF">
      <w:pPr>
        <w:autoSpaceDE w:val="0"/>
        <w:autoSpaceDN w:val="0"/>
        <w:adjustRightInd w:val="0"/>
        <w:rPr>
          <w:rFonts w:ascii="Nunito" w:hAnsi="Nunito" w:cs="Arial"/>
          <w:color w:val="000000"/>
          <w:sz w:val="22"/>
          <w:szCs w:val="22"/>
          <w:lang w:eastAsia="en-GB"/>
        </w:rPr>
      </w:pPr>
      <w:r w:rsidRPr="00C0532C">
        <w:rPr>
          <w:rFonts w:ascii="Nunito" w:hAnsi="Nunito" w:cs="Arial"/>
          <w:b/>
          <w:bCs/>
          <w:color w:val="000000"/>
          <w:sz w:val="22"/>
          <w:szCs w:val="22"/>
          <w:lang w:eastAsia="en-GB"/>
        </w:rPr>
        <w:t>Applicant Name and Surname</w:t>
      </w:r>
      <w:r w:rsidRPr="00C0532C">
        <w:rPr>
          <w:rFonts w:ascii="Nunito" w:hAnsi="Nunito" w:cs="Arial"/>
          <w:color w:val="000000"/>
          <w:sz w:val="22"/>
          <w:szCs w:val="22"/>
          <w:lang w:eastAsia="en-GB"/>
        </w:rPr>
        <w:t>: …………………………………</w:t>
      </w:r>
      <w:r>
        <w:rPr>
          <w:rFonts w:ascii="Nunito" w:hAnsi="Nunito" w:cs="Arial"/>
          <w:color w:val="000000"/>
          <w:sz w:val="22"/>
          <w:szCs w:val="22"/>
          <w:lang w:eastAsia="en-GB"/>
        </w:rPr>
        <w:t>………………………………………………………………….</w:t>
      </w:r>
    </w:p>
    <w:p w14:paraId="2F5295B4" w14:textId="77777777" w:rsidR="00DD6CCF" w:rsidRDefault="00DD6CCF" w:rsidP="00DD6CCF">
      <w:pPr>
        <w:autoSpaceDE w:val="0"/>
        <w:autoSpaceDN w:val="0"/>
        <w:adjustRightInd w:val="0"/>
        <w:rPr>
          <w:rFonts w:ascii="Nunito" w:hAnsi="Nunito" w:cs="Arial"/>
          <w:color w:val="000000"/>
          <w:sz w:val="22"/>
          <w:szCs w:val="22"/>
          <w:lang w:eastAsia="en-GB"/>
        </w:rPr>
      </w:pPr>
    </w:p>
    <w:p w14:paraId="0E45F8CB" w14:textId="77777777" w:rsidR="00DD6CCF" w:rsidRPr="00C0532C" w:rsidRDefault="00DD6CCF" w:rsidP="00DD6CCF">
      <w:pPr>
        <w:autoSpaceDE w:val="0"/>
        <w:autoSpaceDN w:val="0"/>
        <w:adjustRightInd w:val="0"/>
        <w:rPr>
          <w:rFonts w:ascii="Nunito" w:hAnsi="Nunito" w:cs="Arial"/>
          <w:color w:val="000000"/>
          <w:sz w:val="22"/>
          <w:szCs w:val="22"/>
          <w:lang w:eastAsia="en-GB"/>
        </w:rPr>
      </w:pPr>
      <w:r w:rsidRPr="00C0532C">
        <w:rPr>
          <w:rFonts w:ascii="Nunito" w:hAnsi="Nunito" w:cs="Arial"/>
          <w:b/>
          <w:bCs/>
          <w:color w:val="000000"/>
          <w:sz w:val="22"/>
          <w:szCs w:val="22"/>
          <w:lang w:eastAsia="en-GB"/>
        </w:rPr>
        <w:t>Position</w:t>
      </w:r>
      <w:r w:rsidRPr="00C0532C">
        <w:rPr>
          <w:rFonts w:ascii="Nunito" w:hAnsi="Nunito" w:cs="Arial"/>
          <w:color w:val="000000"/>
          <w:sz w:val="22"/>
          <w:szCs w:val="22"/>
          <w:lang w:eastAsia="en-GB"/>
        </w:rPr>
        <w:t>: ………………………………….</w:t>
      </w:r>
      <w:r>
        <w:rPr>
          <w:rFonts w:ascii="Nunito" w:hAnsi="Nunito" w:cs="Arial"/>
          <w:color w:val="000000"/>
          <w:sz w:val="22"/>
          <w:szCs w:val="22"/>
          <w:lang w:eastAsia="en-GB"/>
        </w:rPr>
        <w:t xml:space="preserve">             </w:t>
      </w:r>
      <w:r w:rsidRPr="00C0532C">
        <w:rPr>
          <w:rFonts w:ascii="Nunito" w:hAnsi="Nunito" w:cs="Arial"/>
          <w:b/>
          <w:bCs/>
          <w:color w:val="000000"/>
          <w:sz w:val="22"/>
          <w:szCs w:val="22"/>
          <w:lang w:eastAsia="en-GB"/>
        </w:rPr>
        <w:t>Signed</w:t>
      </w:r>
      <w:r w:rsidRPr="00C0532C">
        <w:rPr>
          <w:rStyle w:val="FootnoteReference"/>
          <w:rFonts w:ascii="Nunito" w:hAnsi="Nunito" w:cs="Arial"/>
          <w:color w:val="000000"/>
          <w:sz w:val="22"/>
          <w:szCs w:val="22"/>
          <w:lang w:eastAsia="en-GB"/>
        </w:rPr>
        <w:footnoteReference w:id="1"/>
      </w:r>
      <w:r w:rsidRPr="00C0532C">
        <w:rPr>
          <w:rFonts w:ascii="Nunito" w:hAnsi="Nunito" w:cs="Arial"/>
          <w:color w:val="000000"/>
          <w:sz w:val="22"/>
          <w:szCs w:val="22"/>
          <w:lang w:eastAsia="en-GB"/>
        </w:rPr>
        <w:t xml:space="preserve">  ………………………………                 </w:t>
      </w:r>
      <w:r w:rsidRPr="00C0532C">
        <w:rPr>
          <w:rFonts w:ascii="Nunito" w:hAnsi="Nunito" w:cs="Arial"/>
          <w:b/>
          <w:bCs/>
          <w:color w:val="000000"/>
          <w:sz w:val="22"/>
          <w:szCs w:val="22"/>
          <w:lang w:eastAsia="en-GB"/>
        </w:rPr>
        <w:t>Date</w:t>
      </w:r>
      <w:r w:rsidRPr="00C0532C">
        <w:rPr>
          <w:rFonts w:ascii="Nunito" w:hAnsi="Nunito" w:cs="Arial"/>
          <w:color w:val="000000"/>
          <w:sz w:val="22"/>
          <w:szCs w:val="22"/>
          <w:lang w:eastAsia="en-GB"/>
        </w:rPr>
        <w:t xml:space="preserve"> ………………</w:t>
      </w:r>
    </w:p>
    <w:p w14:paraId="7EDD69D8" w14:textId="77777777" w:rsidR="007B1157" w:rsidRPr="00902C54" w:rsidRDefault="007B1157" w:rsidP="007B1157">
      <w:pPr>
        <w:pStyle w:val="Title"/>
        <w:jc w:val="both"/>
        <w:rPr>
          <w:rFonts w:ascii="Nunito" w:hAnsi="Nunito" w:cs="Arial"/>
          <w:b w:val="0"/>
          <w:color w:val="000000"/>
          <w:sz w:val="22"/>
          <w:szCs w:val="22"/>
          <w:u w:val="none"/>
          <w:lang w:eastAsia="en-GB"/>
        </w:rPr>
      </w:pPr>
    </w:p>
    <w:tbl>
      <w:tblPr>
        <w:tblStyle w:val="TableGrid"/>
        <w:tblW w:w="8896" w:type="dxa"/>
        <w:tblLook w:val="01E0" w:firstRow="1" w:lastRow="1" w:firstColumn="1" w:lastColumn="1" w:noHBand="0" w:noVBand="0"/>
        <w:tblCaption w:val="Contractor name and registered office address:"/>
        <w:tblDescription w:val="Form table. Labels are read before the fillable response field in each row."/>
      </w:tblPr>
      <w:tblGrid>
        <w:gridCol w:w="3397"/>
        <w:gridCol w:w="5499"/>
      </w:tblGrid>
      <w:tr w:rsidR="00440779" w:rsidRPr="00902C54" w14:paraId="35D2B352" w14:textId="77777777" w:rsidTr="00387EDF">
        <w:tc>
          <w:tcPr>
            <w:tcW w:w="3397" w:type="dxa"/>
            <w:shd w:val="clear" w:color="auto" w:fill="FFFFFF" w:themeFill="background1"/>
          </w:tcPr>
          <w:p w14:paraId="42A52F5A" w14:textId="77EFC684" w:rsidR="00440779" w:rsidRPr="009A54E9" w:rsidRDefault="00440779" w:rsidP="00C63CCB">
            <w:pPr>
              <w:rPr>
                <w:rFonts w:ascii="Nunito" w:hAnsi="Nunito"/>
                <w:b/>
                <w:bCs/>
                <w:sz w:val="22"/>
                <w:szCs w:val="18"/>
              </w:rPr>
            </w:pPr>
            <w:r w:rsidRPr="009A54E9">
              <w:rPr>
                <w:rFonts w:ascii="Nunito" w:hAnsi="Nunito"/>
                <w:b/>
                <w:bCs/>
                <w:sz w:val="22"/>
                <w:szCs w:val="18"/>
              </w:rPr>
              <w:t>Contractor name and registered office address:</w:t>
            </w:r>
          </w:p>
        </w:tc>
        <w:tc>
          <w:tcPr>
            <w:tcW w:w="5499" w:type="dxa"/>
            <w:shd w:val="clear" w:color="auto" w:fill="FFFFFF" w:themeFill="background1"/>
          </w:tcPr>
          <w:p w14:paraId="73D42E72" w14:textId="1E1E9294" w:rsidR="00973C74" w:rsidRPr="00902C54" w:rsidRDefault="00973C74">
            <w:pPr>
              <w:rPr>
                <w:rFonts w:ascii="Nunito" w:hAnsi="Nunito"/>
              </w:rPr>
            </w:pPr>
          </w:p>
        </w:tc>
      </w:tr>
      <w:tr w:rsidR="000937EE" w:rsidRPr="00902C54" w14:paraId="59524137" w14:textId="77777777" w:rsidTr="00387EDF">
        <w:tc>
          <w:tcPr>
            <w:tcW w:w="3397" w:type="dxa"/>
            <w:shd w:val="clear" w:color="auto" w:fill="FFFFFF" w:themeFill="background1"/>
          </w:tcPr>
          <w:p w14:paraId="5655732F" w14:textId="77777777" w:rsidR="000937EE" w:rsidRPr="009A54E9" w:rsidRDefault="000937EE" w:rsidP="00C63CCB">
            <w:pPr>
              <w:rPr>
                <w:rFonts w:ascii="Nunito" w:hAnsi="Nunito"/>
                <w:b/>
                <w:bCs/>
                <w:sz w:val="22"/>
                <w:szCs w:val="18"/>
              </w:rPr>
            </w:pPr>
            <w:r w:rsidRPr="009A54E9">
              <w:rPr>
                <w:rFonts w:ascii="Nunito" w:hAnsi="Nunito"/>
                <w:b/>
                <w:bCs/>
                <w:sz w:val="22"/>
                <w:szCs w:val="18"/>
              </w:rPr>
              <w:t xml:space="preserve">Site name and Address </w:t>
            </w:r>
          </w:p>
          <w:p w14:paraId="52F10E2B" w14:textId="5CFCD292" w:rsidR="000937EE" w:rsidRPr="005A67BE" w:rsidRDefault="00F82C2D" w:rsidP="00C63CCB">
            <w:pPr>
              <w:rPr>
                <w:rFonts w:ascii="Nunito" w:hAnsi="Nunito"/>
                <w:i/>
                <w:iCs/>
                <w:sz w:val="16"/>
                <w:szCs w:val="16"/>
              </w:rPr>
            </w:pPr>
            <w:r w:rsidRPr="005A67BE">
              <w:rPr>
                <w:rFonts w:ascii="Nunito" w:hAnsi="Nunito"/>
                <w:i/>
                <w:iCs/>
                <w:sz w:val="16"/>
                <w:szCs w:val="16"/>
              </w:rPr>
              <w:t>Example:</w:t>
            </w:r>
            <w:r w:rsidR="000937EE" w:rsidRPr="005A67BE">
              <w:rPr>
                <w:rFonts w:ascii="Nunito" w:hAnsi="Nunito"/>
                <w:i/>
                <w:iCs/>
                <w:sz w:val="16"/>
                <w:szCs w:val="16"/>
              </w:rPr>
              <w:t xml:space="preserve"> ABC House, 129 Broadway, London, SW1A 1AA</w:t>
            </w:r>
          </w:p>
        </w:tc>
        <w:tc>
          <w:tcPr>
            <w:tcW w:w="5499" w:type="dxa"/>
            <w:shd w:val="clear" w:color="auto" w:fill="FFFFFF" w:themeFill="background1"/>
          </w:tcPr>
          <w:p w14:paraId="0DED8721" w14:textId="2C3165E8" w:rsidR="00973C74" w:rsidRPr="00902C54" w:rsidRDefault="00973C74">
            <w:pPr>
              <w:rPr>
                <w:rFonts w:ascii="Nunito" w:hAnsi="Nunito"/>
              </w:rPr>
            </w:pPr>
          </w:p>
        </w:tc>
      </w:tr>
      <w:tr w:rsidR="000937EE" w:rsidRPr="00902C54" w14:paraId="1CF08548" w14:textId="77777777" w:rsidTr="00387EDF">
        <w:tc>
          <w:tcPr>
            <w:tcW w:w="3397" w:type="dxa"/>
            <w:shd w:val="clear" w:color="auto" w:fill="FFFFFF" w:themeFill="background1"/>
          </w:tcPr>
          <w:p w14:paraId="4FF42C54" w14:textId="6A271223" w:rsidR="000937EE" w:rsidRPr="00902C54" w:rsidRDefault="00F82C2D" w:rsidP="00C63CCB">
            <w:pPr>
              <w:rPr>
                <w:rFonts w:ascii="Nunito" w:hAnsi="Nunito"/>
                <w:sz w:val="22"/>
                <w:szCs w:val="22"/>
              </w:rPr>
            </w:pPr>
            <w:r w:rsidRPr="009A54E9">
              <w:rPr>
                <w:rFonts w:ascii="Nunito" w:hAnsi="Nunito"/>
                <w:b/>
                <w:bCs/>
                <w:sz w:val="22"/>
                <w:szCs w:val="22"/>
              </w:rPr>
              <w:t>Description of Work Requiring Dispensation</w:t>
            </w:r>
            <w:r w:rsidRPr="00902C54">
              <w:rPr>
                <w:rFonts w:ascii="Nunito" w:hAnsi="Nunito"/>
                <w:sz w:val="22"/>
                <w:szCs w:val="22"/>
              </w:rPr>
              <w:br/>
            </w:r>
            <w:r w:rsidRPr="00902C54">
              <w:rPr>
                <w:rFonts w:ascii="Nunito" w:hAnsi="Nunito"/>
                <w:sz w:val="20"/>
              </w:rPr>
              <w:t>Please briefly describe the activity for which a dispensation is required.</w:t>
            </w:r>
            <w:r w:rsidRPr="00902C54">
              <w:rPr>
                <w:rFonts w:ascii="Nunito" w:hAnsi="Nunito"/>
                <w:sz w:val="22"/>
                <w:szCs w:val="22"/>
              </w:rPr>
              <w:br/>
            </w:r>
            <w:r w:rsidRPr="009A54E9">
              <w:rPr>
                <w:rFonts w:ascii="Nunito" w:hAnsi="Nunito"/>
                <w:i/>
                <w:iCs/>
                <w:sz w:val="20"/>
              </w:rPr>
              <w:t>Example: Crane delivery and lifting of an abnormal load outside permitted working hours.</w:t>
            </w:r>
          </w:p>
        </w:tc>
        <w:tc>
          <w:tcPr>
            <w:tcW w:w="5499" w:type="dxa"/>
            <w:shd w:val="clear" w:color="auto" w:fill="FFFFFF" w:themeFill="background1"/>
          </w:tcPr>
          <w:p w14:paraId="2C482636" w14:textId="0630B3C2" w:rsidR="00973C74" w:rsidRPr="00902C54" w:rsidRDefault="00973C74">
            <w:pPr>
              <w:rPr>
                <w:rFonts w:ascii="Nunito" w:hAnsi="Nunito"/>
              </w:rPr>
            </w:pPr>
          </w:p>
        </w:tc>
      </w:tr>
      <w:tr w:rsidR="00440779" w:rsidRPr="00902C54" w14:paraId="5E090651" w14:textId="77777777" w:rsidTr="00387EDF">
        <w:tc>
          <w:tcPr>
            <w:tcW w:w="3397" w:type="dxa"/>
          </w:tcPr>
          <w:p w14:paraId="4556FA10" w14:textId="77777777" w:rsidR="00440779" w:rsidRPr="009A54E9" w:rsidRDefault="00440779" w:rsidP="00C63CCB">
            <w:pPr>
              <w:rPr>
                <w:rFonts w:ascii="Nunito" w:hAnsi="Nunito"/>
                <w:b/>
                <w:bCs/>
                <w:sz w:val="22"/>
                <w:szCs w:val="22"/>
              </w:rPr>
            </w:pPr>
            <w:r w:rsidRPr="009A54E9">
              <w:rPr>
                <w:rFonts w:ascii="Nunito" w:hAnsi="Nunito"/>
                <w:b/>
                <w:bCs/>
                <w:sz w:val="22"/>
                <w:szCs w:val="22"/>
              </w:rPr>
              <w:t>Contractor section 61 reference:</w:t>
            </w:r>
          </w:p>
        </w:tc>
        <w:tc>
          <w:tcPr>
            <w:tcW w:w="5499" w:type="dxa"/>
          </w:tcPr>
          <w:p w14:paraId="2DD6E037" w14:textId="1A7C7F74" w:rsidR="00973C74" w:rsidRPr="00902C54" w:rsidRDefault="00973C74">
            <w:pPr>
              <w:rPr>
                <w:rFonts w:ascii="Nunito" w:hAnsi="Nunito"/>
              </w:rPr>
            </w:pPr>
          </w:p>
        </w:tc>
      </w:tr>
      <w:tr w:rsidR="00440779" w:rsidRPr="00902C54" w14:paraId="2DAA61F2" w14:textId="77777777" w:rsidTr="00387EDF">
        <w:tc>
          <w:tcPr>
            <w:tcW w:w="3397" w:type="dxa"/>
          </w:tcPr>
          <w:p w14:paraId="1B4439E1" w14:textId="77777777" w:rsidR="00440779" w:rsidRPr="009A54E9" w:rsidRDefault="00440779" w:rsidP="00C63CCB">
            <w:pPr>
              <w:rPr>
                <w:rFonts w:ascii="Nunito" w:hAnsi="Nunito"/>
                <w:b/>
                <w:bCs/>
                <w:sz w:val="22"/>
                <w:szCs w:val="22"/>
              </w:rPr>
            </w:pPr>
            <w:r w:rsidRPr="009A54E9">
              <w:rPr>
                <w:rFonts w:ascii="Nunito" w:hAnsi="Nunito"/>
                <w:b/>
                <w:bCs/>
                <w:sz w:val="22"/>
                <w:szCs w:val="22"/>
              </w:rPr>
              <w:t>Local Authority section 61 reference:</w:t>
            </w:r>
          </w:p>
        </w:tc>
        <w:tc>
          <w:tcPr>
            <w:tcW w:w="5499" w:type="dxa"/>
          </w:tcPr>
          <w:p w14:paraId="6E703B1E" w14:textId="394F7762" w:rsidR="00973C74" w:rsidRPr="00902C54" w:rsidRDefault="00973C74">
            <w:pPr>
              <w:rPr>
                <w:rFonts w:ascii="Nunito" w:hAnsi="Nunito"/>
              </w:rPr>
            </w:pPr>
          </w:p>
        </w:tc>
      </w:tr>
      <w:tr w:rsidR="00440779" w:rsidRPr="00902C54" w14:paraId="7470C4E9" w14:textId="77777777" w:rsidTr="00387EDF">
        <w:tc>
          <w:tcPr>
            <w:tcW w:w="3397" w:type="dxa"/>
          </w:tcPr>
          <w:p w14:paraId="72651AEB" w14:textId="77777777" w:rsidR="00F82C2D" w:rsidRPr="009A54E9" w:rsidRDefault="00F82C2D" w:rsidP="00C63CCB">
            <w:pPr>
              <w:rPr>
                <w:rFonts w:ascii="Nunito" w:hAnsi="Nunito"/>
                <w:b/>
                <w:bCs/>
                <w:sz w:val="22"/>
                <w:szCs w:val="22"/>
              </w:rPr>
            </w:pPr>
            <w:r w:rsidRPr="009A54E9">
              <w:rPr>
                <w:rFonts w:ascii="Nunito" w:hAnsi="Nunito"/>
                <w:b/>
                <w:bCs/>
                <w:sz w:val="22"/>
                <w:szCs w:val="22"/>
              </w:rPr>
              <w:t>Date of works requiring dispensation:</w:t>
            </w:r>
          </w:p>
          <w:p w14:paraId="23CA9FC0" w14:textId="2BC6A215" w:rsidR="00F82C2D" w:rsidRPr="00902C54" w:rsidRDefault="00F82C2D" w:rsidP="00C63CCB">
            <w:pPr>
              <w:rPr>
                <w:rFonts w:ascii="Nunito" w:hAnsi="Nunito"/>
                <w:sz w:val="22"/>
                <w:szCs w:val="22"/>
              </w:rPr>
            </w:pPr>
            <w:r w:rsidRPr="00902C54">
              <w:rPr>
                <w:rFonts w:ascii="Nunito" w:hAnsi="Nunito"/>
                <w:sz w:val="22"/>
                <w:szCs w:val="22"/>
              </w:rPr>
              <w:t>Start date and finish date.</w:t>
            </w:r>
          </w:p>
        </w:tc>
        <w:tc>
          <w:tcPr>
            <w:tcW w:w="5499" w:type="dxa"/>
          </w:tcPr>
          <w:p w14:paraId="29DBBE1D" w14:textId="0122C64E" w:rsidR="00973C74" w:rsidRPr="00902C54" w:rsidRDefault="00973C74">
            <w:pPr>
              <w:rPr>
                <w:rFonts w:ascii="Nunito" w:hAnsi="Nunito"/>
              </w:rPr>
            </w:pPr>
          </w:p>
        </w:tc>
      </w:tr>
      <w:tr w:rsidR="00F82C2D" w:rsidRPr="00902C54" w14:paraId="6E5B69B6" w14:textId="77777777" w:rsidTr="009A54E9">
        <w:trPr>
          <w:trHeight w:val="1277"/>
        </w:trPr>
        <w:tc>
          <w:tcPr>
            <w:tcW w:w="3397" w:type="dxa"/>
          </w:tcPr>
          <w:p w14:paraId="3612141C" w14:textId="77777777" w:rsidR="00F82C2D" w:rsidRPr="009A54E9" w:rsidRDefault="00F82C2D" w:rsidP="00C63CCB">
            <w:pPr>
              <w:rPr>
                <w:rFonts w:ascii="Nunito" w:hAnsi="Nunito"/>
                <w:b/>
                <w:bCs/>
                <w:sz w:val="22"/>
                <w:szCs w:val="22"/>
              </w:rPr>
            </w:pPr>
            <w:r w:rsidRPr="009A54E9">
              <w:rPr>
                <w:rFonts w:ascii="Nunito" w:hAnsi="Nunito"/>
                <w:b/>
                <w:bCs/>
                <w:sz w:val="22"/>
                <w:szCs w:val="22"/>
              </w:rPr>
              <w:t>Proposed Working Hours</w:t>
            </w:r>
          </w:p>
          <w:p w14:paraId="6E9A42BF" w14:textId="4F6A3695" w:rsidR="00F82C2D" w:rsidRPr="009A54E9" w:rsidRDefault="00F82C2D" w:rsidP="00C63CCB">
            <w:pPr>
              <w:rPr>
                <w:rFonts w:ascii="Nunito" w:hAnsi="Nunito"/>
                <w:sz w:val="20"/>
              </w:rPr>
            </w:pPr>
            <w:r w:rsidRPr="009A54E9">
              <w:rPr>
                <w:rFonts w:ascii="Nunito" w:hAnsi="Nunito"/>
                <w:sz w:val="20"/>
              </w:rPr>
              <w:t>Please provide the start and finish times for each day of the proposed works, including OOH.</w:t>
            </w:r>
          </w:p>
          <w:p w14:paraId="6B000072" w14:textId="57714ABF" w:rsidR="00F82C2D" w:rsidRPr="009A54E9" w:rsidRDefault="00F82C2D" w:rsidP="00C63CCB">
            <w:pPr>
              <w:rPr>
                <w:rFonts w:ascii="Nunito" w:hAnsi="Nunito"/>
                <w:i/>
                <w:iCs/>
                <w:sz w:val="18"/>
                <w:szCs w:val="18"/>
              </w:rPr>
            </w:pPr>
            <w:r w:rsidRPr="009A54E9">
              <w:rPr>
                <w:rFonts w:ascii="Nunito" w:hAnsi="Nunito"/>
                <w:i/>
                <w:iCs/>
                <w:sz w:val="18"/>
                <w:szCs w:val="18"/>
              </w:rPr>
              <w:lastRenderedPageBreak/>
              <w:t>Example: Sunday 5</w:t>
            </w:r>
            <w:r w:rsidR="005624C9" w:rsidRPr="009A54E9">
              <w:rPr>
                <w:rFonts w:ascii="Nunito" w:hAnsi="Nunito"/>
                <w:i/>
                <w:iCs/>
                <w:sz w:val="18"/>
                <w:szCs w:val="18"/>
              </w:rPr>
              <w:t>th May</w:t>
            </w:r>
            <w:r w:rsidRPr="009A54E9">
              <w:rPr>
                <w:rFonts w:ascii="Nunito" w:hAnsi="Nunito"/>
                <w:i/>
                <w:iCs/>
                <w:sz w:val="18"/>
                <w:szCs w:val="18"/>
              </w:rPr>
              <w:t xml:space="preserve">: 08:00–21:00 </w:t>
            </w:r>
          </w:p>
        </w:tc>
        <w:tc>
          <w:tcPr>
            <w:tcW w:w="5499" w:type="dxa"/>
          </w:tcPr>
          <w:p w14:paraId="63EB9B56" w14:textId="5EF90F6D" w:rsidR="00973C74" w:rsidRPr="00902C54" w:rsidRDefault="00973C74">
            <w:pPr>
              <w:rPr>
                <w:rFonts w:ascii="Nunito" w:hAnsi="Nunito"/>
              </w:rPr>
            </w:pPr>
          </w:p>
        </w:tc>
      </w:tr>
    </w:tbl>
    <w:p w14:paraId="008C8839" w14:textId="77777777" w:rsidR="00440779" w:rsidRPr="00902C54" w:rsidRDefault="00440779" w:rsidP="00440779">
      <w:pPr>
        <w:autoSpaceDE w:val="0"/>
        <w:autoSpaceDN w:val="0"/>
        <w:adjustRightInd w:val="0"/>
        <w:jc w:val="both"/>
        <w:rPr>
          <w:rFonts w:ascii="Nunito" w:hAnsi="Nunito"/>
          <w:b/>
          <w:bCs/>
          <w:sz w:val="22"/>
        </w:rPr>
      </w:pPr>
    </w:p>
    <w:p w14:paraId="2A529FF7" w14:textId="77777777" w:rsidR="00440779" w:rsidRPr="00902C54" w:rsidRDefault="00440779" w:rsidP="00440779">
      <w:pPr>
        <w:pStyle w:val="Heading2"/>
        <w:autoSpaceDE w:val="0"/>
        <w:autoSpaceDN w:val="0"/>
        <w:adjustRightInd w:val="0"/>
        <w:jc w:val="both"/>
        <w:rPr>
          <w:rFonts w:ascii="Nunito" w:hAnsi="Nunito"/>
          <w:bCs/>
          <w:sz w:val="22"/>
        </w:rPr>
      </w:pPr>
      <w:r w:rsidRPr="00902C54">
        <w:rPr>
          <w:rFonts w:ascii="Nunito" w:hAnsi="Nunito"/>
          <w:bCs/>
          <w:sz w:val="22"/>
        </w:rPr>
        <w:t>Description of works for which the dispensation is being sought.</w:t>
      </w:r>
    </w:p>
    <w:p w14:paraId="3ECF957B" w14:textId="77777777" w:rsidR="00440779" w:rsidRPr="00902C54" w:rsidRDefault="00440779" w:rsidP="00440779">
      <w:pPr>
        <w:autoSpaceDE w:val="0"/>
        <w:autoSpaceDN w:val="0"/>
        <w:adjustRightInd w:val="0"/>
        <w:jc w:val="both"/>
        <w:rPr>
          <w:rFonts w:ascii="Nunito" w:hAnsi="Nunito"/>
          <w:b/>
          <w:bCs/>
          <w:sz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  <w:tblCaption w:val="Description of proposed workPlease provide a summary of the proposed works, incl"/>
        <w:tblDescription w:val="Form table. Labels are read before the fillable response field in each row."/>
      </w:tblPr>
      <w:tblGrid>
        <w:gridCol w:w="3397"/>
        <w:gridCol w:w="5499"/>
      </w:tblGrid>
      <w:tr w:rsidR="00440779" w:rsidRPr="00902C54" w14:paraId="2D1C1EBA" w14:textId="77777777" w:rsidTr="00387EDF">
        <w:tc>
          <w:tcPr>
            <w:tcW w:w="3397" w:type="dxa"/>
            <w:shd w:val="clear" w:color="auto" w:fill="FFFFFF" w:themeFill="background1"/>
          </w:tcPr>
          <w:p w14:paraId="78732B9E" w14:textId="66A415DC" w:rsidR="00440779" w:rsidRPr="00902C54" w:rsidRDefault="00AF38CE" w:rsidP="005A67BE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Nunito" w:hAnsi="Nunito"/>
                <w:b/>
                <w:bCs/>
                <w:sz w:val="22"/>
              </w:rPr>
            </w:pPr>
            <w:r w:rsidRPr="00902C54">
              <w:rPr>
                <w:rFonts w:ascii="Nunito" w:hAnsi="Nunito"/>
                <w:b/>
                <w:bCs/>
                <w:sz w:val="22"/>
              </w:rPr>
              <w:t>D</w:t>
            </w:r>
            <w:r w:rsidR="00440779" w:rsidRPr="00902C54">
              <w:rPr>
                <w:rFonts w:ascii="Nunito" w:hAnsi="Nunito"/>
                <w:b/>
                <w:bCs/>
                <w:sz w:val="22"/>
              </w:rPr>
              <w:t>escription of proposed work</w:t>
            </w:r>
          </w:p>
          <w:p w14:paraId="252C4323" w14:textId="37007972" w:rsidR="00AF38CE" w:rsidRPr="009A54E9" w:rsidRDefault="00AF38CE" w:rsidP="005A67BE">
            <w:pPr>
              <w:autoSpaceDE w:val="0"/>
              <w:autoSpaceDN w:val="0"/>
              <w:adjustRightInd w:val="0"/>
              <w:rPr>
                <w:rFonts w:ascii="Nunito" w:hAnsi="Nunito"/>
                <w:sz w:val="20"/>
              </w:rPr>
            </w:pPr>
            <w:r w:rsidRPr="009A54E9">
              <w:rPr>
                <w:rFonts w:ascii="Nunito" w:hAnsi="Nunito"/>
                <w:sz w:val="20"/>
              </w:rPr>
              <w:t>Please provide a summary of the proposed works, including the activities to be carried out.</w:t>
            </w:r>
          </w:p>
          <w:p w14:paraId="10BC6977" w14:textId="77777777" w:rsidR="00AF38CE" w:rsidRPr="009A54E9" w:rsidRDefault="00AF38CE" w:rsidP="005A67BE">
            <w:pPr>
              <w:autoSpaceDE w:val="0"/>
              <w:autoSpaceDN w:val="0"/>
              <w:adjustRightInd w:val="0"/>
              <w:rPr>
                <w:rFonts w:ascii="Nunito" w:hAnsi="Nunito"/>
                <w:b/>
                <w:bCs/>
                <w:sz w:val="20"/>
              </w:rPr>
            </w:pPr>
            <w:r w:rsidRPr="009A54E9">
              <w:rPr>
                <w:rFonts w:ascii="Nunito" w:hAnsi="Nunito"/>
                <w:b/>
                <w:bCs/>
                <w:sz w:val="20"/>
              </w:rPr>
              <w:t>Out-of-Hours Activities</w:t>
            </w:r>
          </w:p>
          <w:p w14:paraId="2726B9EC" w14:textId="77777777" w:rsidR="00AF38CE" w:rsidRPr="009A54E9" w:rsidRDefault="00AF38CE" w:rsidP="005A67BE">
            <w:pPr>
              <w:autoSpaceDE w:val="0"/>
              <w:autoSpaceDN w:val="0"/>
              <w:adjustRightInd w:val="0"/>
              <w:rPr>
                <w:rFonts w:ascii="Nunito" w:hAnsi="Nunito"/>
                <w:sz w:val="20"/>
              </w:rPr>
            </w:pPr>
            <w:r w:rsidRPr="009A54E9">
              <w:rPr>
                <w:rFonts w:ascii="Nunito" w:hAnsi="Nunito"/>
                <w:i/>
                <w:iCs/>
                <w:sz w:val="20"/>
              </w:rPr>
              <w:t>Please clearly specify which activities will take place outside permitted working hours, including the expected finish times, the plant or equipment involved, and their approximate locations.</w:t>
            </w:r>
          </w:p>
          <w:p w14:paraId="3CA6715A" w14:textId="23700833" w:rsidR="00AF38CE" w:rsidRPr="00902C54" w:rsidRDefault="00AF38CE" w:rsidP="005A67BE">
            <w:pPr>
              <w:autoSpaceDE w:val="0"/>
              <w:autoSpaceDN w:val="0"/>
              <w:adjustRightInd w:val="0"/>
              <w:rPr>
                <w:rFonts w:ascii="Nunito" w:hAnsi="Nunito"/>
                <w:b/>
                <w:bCs/>
                <w:sz w:val="22"/>
              </w:rPr>
            </w:pPr>
          </w:p>
        </w:tc>
        <w:tc>
          <w:tcPr>
            <w:tcW w:w="5499" w:type="dxa"/>
            <w:shd w:val="clear" w:color="auto" w:fill="FFFFFF" w:themeFill="background1"/>
          </w:tcPr>
          <w:p w14:paraId="7A3B94CA" w14:textId="71BAD4B2" w:rsidR="00973C74" w:rsidRPr="00902C54" w:rsidRDefault="00973C74">
            <w:pPr>
              <w:rPr>
                <w:rFonts w:ascii="Nunito" w:hAnsi="Nunito"/>
              </w:rPr>
            </w:pPr>
          </w:p>
        </w:tc>
      </w:tr>
      <w:tr w:rsidR="00440779" w:rsidRPr="00902C54" w14:paraId="026BF21A" w14:textId="77777777" w:rsidTr="00387EDF">
        <w:tc>
          <w:tcPr>
            <w:tcW w:w="3397" w:type="dxa"/>
          </w:tcPr>
          <w:p w14:paraId="788AA628" w14:textId="7B425555" w:rsidR="00F13689" w:rsidRPr="00902C54" w:rsidRDefault="00440779" w:rsidP="005A67BE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Nunito" w:hAnsi="Nunito"/>
                <w:b/>
                <w:bCs/>
                <w:sz w:val="22"/>
              </w:rPr>
            </w:pPr>
            <w:r w:rsidRPr="00902C54">
              <w:rPr>
                <w:rFonts w:ascii="Nunito" w:hAnsi="Nunito"/>
                <w:b/>
                <w:bCs/>
                <w:sz w:val="22"/>
              </w:rPr>
              <w:t xml:space="preserve">Reasons for </w:t>
            </w:r>
            <w:r w:rsidR="00F13689" w:rsidRPr="00902C54">
              <w:rPr>
                <w:rFonts w:ascii="Nunito" w:hAnsi="Nunito" w:cstheme="minorHAnsi"/>
                <w:b/>
              </w:rPr>
              <w:t>Dispensation Request.</w:t>
            </w:r>
          </w:p>
          <w:p w14:paraId="0039D426" w14:textId="77777777" w:rsidR="00F13689" w:rsidRPr="00387EDF" w:rsidRDefault="00F13689" w:rsidP="005A67BE">
            <w:pPr>
              <w:autoSpaceDE w:val="0"/>
              <w:autoSpaceDN w:val="0"/>
              <w:adjustRightInd w:val="0"/>
              <w:rPr>
                <w:rFonts w:ascii="Nunito" w:hAnsi="Nunito"/>
                <w:sz w:val="20"/>
              </w:rPr>
            </w:pPr>
            <w:r w:rsidRPr="00387EDF">
              <w:rPr>
                <w:rFonts w:ascii="Nunito" w:hAnsi="Nunito"/>
                <w:i/>
                <w:iCs/>
                <w:sz w:val="20"/>
              </w:rPr>
              <w:t>Please explain why a dispensation is required and why the work cannot be undertaken within the permitted working hours.</w:t>
            </w:r>
          </w:p>
          <w:p w14:paraId="3795B67C" w14:textId="05E2A662" w:rsidR="00F13689" w:rsidRPr="00387EDF" w:rsidRDefault="00F13689" w:rsidP="005A67BE">
            <w:pPr>
              <w:autoSpaceDE w:val="0"/>
              <w:autoSpaceDN w:val="0"/>
              <w:adjustRightInd w:val="0"/>
              <w:rPr>
                <w:rFonts w:ascii="Nunito" w:hAnsi="Nunito"/>
                <w:i/>
                <w:iCs/>
                <w:sz w:val="20"/>
              </w:rPr>
            </w:pPr>
            <w:r w:rsidRPr="00387EDF">
              <w:rPr>
                <w:rFonts w:ascii="Nunito" w:hAnsi="Nunito"/>
                <w:i/>
                <w:iCs/>
                <w:sz w:val="20"/>
              </w:rPr>
              <w:t>Examples: The works require a temporary road closure that is only permitted during overnight hours.</w:t>
            </w:r>
          </w:p>
          <w:p w14:paraId="2AD38376" w14:textId="6A6C3EE4" w:rsidR="00F13689" w:rsidRPr="00902C54" w:rsidRDefault="00F13689" w:rsidP="005A67BE">
            <w:pPr>
              <w:autoSpaceDE w:val="0"/>
              <w:autoSpaceDN w:val="0"/>
              <w:adjustRightInd w:val="0"/>
              <w:rPr>
                <w:rFonts w:ascii="Nunito" w:hAnsi="Nunito"/>
                <w:b/>
                <w:bCs/>
                <w:sz w:val="22"/>
              </w:rPr>
            </w:pPr>
          </w:p>
        </w:tc>
        <w:tc>
          <w:tcPr>
            <w:tcW w:w="5499" w:type="dxa"/>
          </w:tcPr>
          <w:p w14:paraId="0AC73893" w14:textId="6B7759FE" w:rsidR="00973C74" w:rsidRPr="00902C54" w:rsidRDefault="00973C74">
            <w:pPr>
              <w:rPr>
                <w:rFonts w:ascii="Nunito" w:hAnsi="Nunito"/>
              </w:rPr>
            </w:pPr>
          </w:p>
        </w:tc>
      </w:tr>
      <w:tr w:rsidR="00AF38CE" w:rsidRPr="00902C54" w14:paraId="62D7E4A5" w14:textId="77777777" w:rsidTr="00387EDF">
        <w:tc>
          <w:tcPr>
            <w:tcW w:w="3397" w:type="dxa"/>
          </w:tcPr>
          <w:p w14:paraId="0F6B6CF4" w14:textId="01C548D9" w:rsidR="00AF38CE" w:rsidRPr="00902C54" w:rsidRDefault="00AF38CE" w:rsidP="005A67BE">
            <w:pPr>
              <w:pStyle w:val="NoSpacing"/>
              <w:numPr>
                <w:ilvl w:val="0"/>
                <w:numId w:val="7"/>
              </w:numPr>
              <w:rPr>
                <w:rFonts w:ascii="Nunito" w:hAnsi="Nunito" w:cstheme="minorHAnsi"/>
                <w:b/>
              </w:rPr>
            </w:pPr>
            <w:r w:rsidRPr="00902C54">
              <w:rPr>
                <w:rFonts w:ascii="Nunito" w:hAnsi="Nunito" w:cstheme="minorHAnsi"/>
                <w:b/>
              </w:rPr>
              <w:t>Plant involved:</w:t>
            </w:r>
          </w:p>
          <w:p w14:paraId="2018FFDF" w14:textId="77777777" w:rsidR="00AF38CE" w:rsidRPr="00387EDF" w:rsidRDefault="00AF38CE" w:rsidP="005A67BE">
            <w:pPr>
              <w:pStyle w:val="NoSpacing"/>
              <w:rPr>
                <w:rFonts w:ascii="Nunito" w:hAnsi="Nunito" w:cstheme="minorHAnsi"/>
                <w:bCs/>
                <w:i/>
                <w:iCs/>
                <w:sz w:val="20"/>
                <w:szCs w:val="20"/>
              </w:rPr>
            </w:pPr>
            <w:r w:rsidRPr="00387EDF">
              <w:rPr>
                <w:rFonts w:ascii="Nunito" w:hAnsi="Nunito" w:cstheme="minorHAnsi"/>
                <w:bCs/>
                <w:i/>
                <w:iCs/>
                <w:sz w:val="20"/>
                <w:szCs w:val="20"/>
              </w:rPr>
              <w:t>Please list all plant and equipment to be used during the works, particularly any additional or non-routine items. Where available, include the manufacturer's noise data, such as Sound Power Level (SWL) and/or Sound Pressure Level (SPL) at a stated reference distance (dB(A)).</w:t>
            </w:r>
          </w:p>
          <w:p w14:paraId="6EE2F894" w14:textId="77777777" w:rsidR="00AF38CE" w:rsidRPr="00387EDF" w:rsidRDefault="00AF38CE" w:rsidP="005A67BE">
            <w:pPr>
              <w:pStyle w:val="NoSpacing"/>
              <w:rPr>
                <w:rFonts w:ascii="Nunito" w:hAnsi="Nunito" w:cstheme="minorHAnsi"/>
                <w:bCs/>
                <w:sz w:val="20"/>
                <w:szCs w:val="20"/>
              </w:rPr>
            </w:pPr>
          </w:p>
          <w:p w14:paraId="1F9BDF92" w14:textId="4623C827" w:rsidR="00AF38CE" w:rsidRPr="00902C54" w:rsidRDefault="00AF38CE" w:rsidP="005A67BE">
            <w:pPr>
              <w:pStyle w:val="NoSpacing"/>
              <w:rPr>
                <w:rFonts w:ascii="Nunito" w:hAnsi="Nunito" w:cstheme="minorHAnsi"/>
                <w:i/>
                <w:iCs/>
                <w:sz w:val="16"/>
                <w:szCs w:val="16"/>
              </w:rPr>
            </w:pPr>
            <w:r w:rsidRPr="00387EDF">
              <w:rPr>
                <w:rFonts w:ascii="Nunito" w:hAnsi="Nunito" w:cstheme="minorHAnsi"/>
                <w:i/>
                <w:iCs/>
                <w:sz w:val="20"/>
                <w:szCs w:val="20"/>
              </w:rPr>
              <w:t>Example: Mobile crane (SWL: 104 dB(A)) and Forklift truck (SWL: 98 dB(A))</w:t>
            </w:r>
          </w:p>
        </w:tc>
        <w:tc>
          <w:tcPr>
            <w:tcW w:w="5499" w:type="dxa"/>
          </w:tcPr>
          <w:p w14:paraId="1EB99AD0" w14:textId="4B362D32" w:rsidR="00973C74" w:rsidRPr="00902C54" w:rsidRDefault="00973C74">
            <w:pPr>
              <w:rPr>
                <w:rFonts w:ascii="Nunito" w:hAnsi="Nunito"/>
              </w:rPr>
            </w:pPr>
          </w:p>
        </w:tc>
      </w:tr>
      <w:tr w:rsidR="00440779" w:rsidRPr="00902C54" w14:paraId="2201A293" w14:textId="77777777" w:rsidTr="00387EDF">
        <w:tc>
          <w:tcPr>
            <w:tcW w:w="3397" w:type="dxa"/>
          </w:tcPr>
          <w:p w14:paraId="4DE87A09" w14:textId="5095C87C" w:rsidR="00AF38CE" w:rsidRPr="00902C54" w:rsidRDefault="00AF38CE" w:rsidP="00F42F0E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3"/>
              <w:rPr>
                <w:rFonts w:ascii="Nunito" w:hAnsi="Nunito"/>
                <w:b/>
                <w:bCs/>
                <w:sz w:val="22"/>
              </w:rPr>
            </w:pPr>
            <w:r w:rsidRPr="00902C54">
              <w:rPr>
                <w:rFonts w:ascii="Nunito" w:hAnsi="Nunito"/>
                <w:b/>
                <w:bCs/>
                <w:sz w:val="22"/>
              </w:rPr>
              <w:t>Describe Measures to Minimise Noise Impacts (Best Practicable Means)</w:t>
            </w:r>
          </w:p>
          <w:p w14:paraId="6A9E7F90" w14:textId="77777777" w:rsidR="00AF38CE" w:rsidRPr="00F42F0E" w:rsidRDefault="00AF38CE" w:rsidP="005A67BE">
            <w:pPr>
              <w:autoSpaceDE w:val="0"/>
              <w:autoSpaceDN w:val="0"/>
              <w:adjustRightInd w:val="0"/>
              <w:rPr>
                <w:rFonts w:ascii="Nunito" w:hAnsi="Nunito"/>
                <w:b/>
                <w:bCs/>
                <w:i/>
                <w:iCs/>
                <w:sz w:val="20"/>
              </w:rPr>
            </w:pPr>
            <w:r w:rsidRPr="00F42F0E">
              <w:rPr>
                <w:rFonts w:ascii="Nunito" w:hAnsi="Nunito"/>
                <w:i/>
                <w:iCs/>
                <w:sz w:val="20"/>
              </w:rPr>
              <w:lastRenderedPageBreak/>
              <w:t>Please describe the measures that will be implemented to minimise noise and disturbance to nearby residents, businesses, and other noise-sensitive receptors during the works</w:t>
            </w:r>
            <w:r w:rsidRPr="00F42F0E">
              <w:rPr>
                <w:rFonts w:ascii="Nunito" w:hAnsi="Nunito"/>
                <w:b/>
                <w:bCs/>
                <w:i/>
                <w:iCs/>
                <w:sz w:val="20"/>
              </w:rPr>
              <w:t>.</w:t>
            </w:r>
          </w:p>
          <w:p w14:paraId="77C63A32" w14:textId="77777777" w:rsidR="00AF38CE" w:rsidRPr="00902C54" w:rsidRDefault="00AF38CE" w:rsidP="005A67BE">
            <w:pPr>
              <w:autoSpaceDE w:val="0"/>
              <w:autoSpaceDN w:val="0"/>
              <w:adjustRightInd w:val="0"/>
              <w:rPr>
                <w:rFonts w:ascii="Nunito" w:hAnsi="Nunito"/>
                <w:b/>
                <w:bCs/>
                <w:sz w:val="22"/>
              </w:rPr>
            </w:pPr>
          </w:p>
        </w:tc>
        <w:tc>
          <w:tcPr>
            <w:tcW w:w="5499" w:type="dxa"/>
          </w:tcPr>
          <w:p w14:paraId="7F5C83FD" w14:textId="2941A918" w:rsidR="00973C74" w:rsidRPr="00902C54" w:rsidRDefault="00973C74">
            <w:pPr>
              <w:rPr>
                <w:rFonts w:ascii="Nunito" w:hAnsi="Nunito"/>
              </w:rPr>
            </w:pPr>
          </w:p>
        </w:tc>
      </w:tr>
      <w:tr w:rsidR="00AF38CE" w:rsidRPr="00902C54" w14:paraId="2B798B5D" w14:textId="77777777" w:rsidTr="00387EDF">
        <w:tc>
          <w:tcPr>
            <w:tcW w:w="3397" w:type="dxa"/>
          </w:tcPr>
          <w:p w14:paraId="70E43D3B" w14:textId="486D6FBA" w:rsidR="00AF38CE" w:rsidRPr="00902C54" w:rsidRDefault="00E70E9E" w:rsidP="005A67BE">
            <w:pPr>
              <w:pStyle w:val="NoSpacing"/>
              <w:rPr>
                <w:rFonts w:ascii="Nunito" w:hAnsi="Nunito" w:cstheme="minorHAnsi"/>
                <w:b/>
              </w:rPr>
            </w:pPr>
            <w:r w:rsidRPr="00902C54">
              <w:rPr>
                <w:rFonts w:ascii="Nunito" w:hAnsi="Nunito" w:cstheme="minorHAnsi"/>
                <w:b/>
              </w:rPr>
              <w:t xml:space="preserve">5.  </w:t>
            </w:r>
            <w:r w:rsidR="00AF38CE" w:rsidRPr="00902C54">
              <w:rPr>
                <w:rFonts w:ascii="Nunito" w:hAnsi="Nunito" w:cstheme="minorHAnsi"/>
                <w:b/>
              </w:rPr>
              <w:t>Revised Noise Predictions:</w:t>
            </w:r>
          </w:p>
          <w:p w14:paraId="4A10A001" w14:textId="7F0E0773" w:rsidR="00AF38CE" w:rsidRPr="00F42F0E" w:rsidRDefault="00AF38CE" w:rsidP="005A67BE">
            <w:pPr>
              <w:autoSpaceDE w:val="0"/>
              <w:autoSpaceDN w:val="0"/>
              <w:adjustRightInd w:val="0"/>
              <w:rPr>
                <w:rFonts w:ascii="Nunito" w:hAnsi="Nunito"/>
                <w:b/>
                <w:bCs/>
                <w:sz w:val="20"/>
              </w:rPr>
            </w:pPr>
            <w:r w:rsidRPr="00F42F0E">
              <w:rPr>
                <w:rFonts w:ascii="Nunito" w:hAnsi="Nunito" w:cstheme="minorHAnsi"/>
                <w:sz w:val="20"/>
              </w:rPr>
              <w:t>e.g. no change or using additional or changed equipment.</w:t>
            </w:r>
          </w:p>
        </w:tc>
        <w:tc>
          <w:tcPr>
            <w:tcW w:w="5499" w:type="dxa"/>
          </w:tcPr>
          <w:p w14:paraId="4E995DD7" w14:textId="4CD51709" w:rsidR="00973C74" w:rsidRPr="00902C54" w:rsidRDefault="00973C74">
            <w:pPr>
              <w:rPr>
                <w:rFonts w:ascii="Nunito" w:hAnsi="Nunito"/>
              </w:rPr>
            </w:pPr>
          </w:p>
        </w:tc>
      </w:tr>
      <w:tr w:rsidR="00971B38" w:rsidRPr="00902C54" w14:paraId="52502859" w14:textId="77777777" w:rsidTr="00387EDF">
        <w:tc>
          <w:tcPr>
            <w:tcW w:w="3397" w:type="dxa"/>
          </w:tcPr>
          <w:p w14:paraId="608C5028" w14:textId="47A71E0F" w:rsidR="00971B38" w:rsidRPr="00902C54" w:rsidRDefault="00971B38" w:rsidP="005A67BE">
            <w:pPr>
              <w:pStyle w:val="NoSpacing"/>
              <w:numPr>
                <w:ilvl w:val="0"/>
                <w:numId w:val="8"/>
              </w:numPr>
              <w:rPr>
                <w:rFonts w:ascii="Nunito" w:hAnsi="Nunito" w:cstheme="minorHAnsi"/>
                <w:b/>
                <w:bCs/>
              </w:rPr>
            </w:pPr>
            <w:r w:rsidRPr="00902C54">
              <w:rPr>
                <w:rFonts w:ascii="Nunito" w:hAnsi="Nunito" w:cstheme="minorHAnsi"/>
                <w:b/>
                <w:bCs/>
              </w:rPr>
              <w:t>Site Contact for the Works</w:t>
            </w:r>
          </w:p>
          <w:p w14:paraId="01EC0872" w14:textId="283F0D3B" w:rsidR="00971B38" w:rsidRPr="00F42F0E" w:rsidRDefault="00971B38" w:rsidP="005A67BE">
            <w:pPr>
              <w:pStyle w:val="NoSpacing"/>
              <w:rPr>
                <w:rFonts w:ascii="Nunito" w:hAnsi="Nunito" w:cstheme="minorHAnsi"/>
                <w:bCs/>
                <w:sz w:val="20"/>
                <w:szCs w:val="20"/>
              </w:rPr>
            </w:pPr>
            <w:r w:rsidRPr="00F42F0E">
              <w:rPr>
                <w:rFonts w:ascii="Nunito" w:hAnsi="Nunito" w:cstheme="minorHAnsi"/>
                <w:bCs/>
                <w:i/>
                <w:iCs/>
                <w:sz w:val="20"/>
                <w:szCs w:val="20"/>
              </w:rPr>
              <w:t>Please provide the details of the person responsible for supervising the works on site and who can be contacted in the event of any enquiries, complaints.</w:t>
            </w:r>
          </w:p>
          <w:p w14:paraId="2B362B3F" w14:textId="48D20257" w:rsidR="00971B38" w:rsidRPr="00F42F0E" w:rsidRDefault="00971B38" w:rsidP="005A67BE">
            <w:pPr>
              <w:pStyle w:val="NoSpacing"/>
              <w:rPr>
                <w:rFonts w:ascii="Nunito" w:hAnsi="Nunito" w:cstheme="minorHAnsi"/>
                <w:bCs/>
                <w:i/>
                <w:iCs/>
                <w:sz w:val="20"/>
                <w:szCs w:val="20"/>
              </w:rPr>
            </w:pPr>
            <w:r w:rsidRPr="00F42F0E">
              <w:rPr>
                <w:rFonts w:ascii="Nunito" w:hAnsi="Nunito" w:cstheme="minorHAnsi"/>
                <w:bCs/>
                <w:i/>
                <w:iCs/>
                <w:sz w:val="20"/>
                <w:szCs w:val="20"/>
              </w:rPr>
              <w:t>Please include Full name, Job title</w:t>
            </w:r>
          </w:p>
          <w:p w14:paraId="3C62B158" w14:textId="04BE900C" w:rsidR="00971B38" w:rsidRPr="00F42F0E" w:rsidRDefault="00971B38" w:rsidP="005A67BE">
            <w:pPr>
              <w:pStyle w:val="NoSpacing"/>
              <w:rPr>
                <w:rFonts w:ascii="Nunito" w:hAnsi="Nunito" w:cstheme="minorHAnsi"/>
                <w:bCs/>
                <w:i/>
                <w:iCs/>
                <w:sz w:val="20"/>
                <w:szCs w:val="20"/>
              </w:rPr>
            </w:pPr>
            <w:r w:rsidRPr="00F42F0E">
              <w:rPr>
                <w:rFonts w:ascii="Nunito" w:hAnsi="Nunito" w:cstheme="minorHAnsi"/>
                <w:bCs/>
                <w:i/>
                <w:iCs/>
                <w:sz w:val="20"/>
                <w:szCs w:val="20"/>
              </w:rPr>
              <w:t>Mobile telephone number.</w:t>
            </w:r>
          </w:p>
          <w:p w14:paraId="2FD0EC5F" w14:textId="77777777" w:rsidR="00971B38" w:rsidRPr="00902C54" w:rsidRDefault="00971B38" w:rsidP="005A67BE">
            <w:pPr>
              <w:pStyle w:val="NoSpacing"/>
              <w:rPr>
                <w:rFonts w:ascii="Nunito" w:hAnsi="Nunito" w:cstheme="minorHAnsi"/>
                <w:b/>
              </w:rPr>
            </w:pPr>
          </w:p>
        </w:tc>
        <w:tc>
          <w:tcPr>
            <w:tcW w:w="5499" w:type="dxa"/>
          </w:tcPr>
          <w:p w14:paraId="2C83BAD9" w14:textId="53319E80" w:rsidR="00973C74" w:rsidRPr="00902C54" w:rsidRDefault="00973C74">
            <w:pPr>
              <w:rPr>
                <w:rFonts w:ascii="Nunito" w:hAnsi="Nunito"/>
              </w:rPr>
            </w:pPr>
          </w:p>
        </w:tc>
      </w:tr>
      <w:tr w:rsidR="00E70E9E" w:rsidRPr="00902C54" w14:paraId="738E6245" w14:textId="77777777" w:rsidTr="00387EDF">
        <w:tc>
          <w:tcPr>
            <w:tcW w:w="3397" w:type="dxa"/>
          </w:tcPr>
          <w:p w14:paraId="491448EF" w14:textId="0268F8AB" w:rsidR="00E70E9E" w:rsidRPr="00902C54" w:rsidRDefault="00E70E9E" w:rsidP="005A67BE">
            <w:pPr>
              <w:pStyle w:val="NoSpacing"/>
              <w:numPr>
                <w:ilvl w:val="0"/>
                <w:numId w:val="8"/>
              </w:numPr>
              <w:rPr>
                <w:rFonts w:ascii="Nunito" w:hAnsi="Nunito" w:cstheme="minorHAnsi"/>
                <w:b/>
                <w:bCs/>
              </w:rPr>
            </w:pPr>
            <w:r w:rsidRPr="00902C54">
              <w:rPr>
                <w:rFonts w:ascii="Nunito" w:hAnsi="Nunito" w:cstheme="minorHAnsi"/>
                <w:b/>
                <w:bCs/>
              </w:rPr>
              <w:t>Stakeholder Engagement</w:t>
            </w:r>
          </w:p>
          <w:p w14:paraId="5C9E918B" w14:textId="77777777" w:rsidR="00E70E9E" w:rsidRPr="00F42F0E" w:rsidRDefault="00E70E9E" w:rsidP="005A67BE">
            <w:pPr>
              <w:pStyle w:val="NoSpacing"/>
              <w:rPr>
                <w:rFonts w:ascii="Nunito" w:hAnsi="Nunito" w:cstheme="minorHAnsi"/>
                <w:bCs/>
                <w:i/>
                <w:iCs/>
                <w:sz w:val="20"/>
                <w:szCs w:val="20"/>
              </w:rPr>
            </w:pPr>
            <w:r w:rsidRPr="00F42F0E">
              <w:rPr>
                <w:rFonts w:ascii="Nunito" w:hAnsi="Nunito" w:cstheme="minorHAnsi"/>
                <w:bCs/>
                <w:i/>
                <w:iCs/>
                <w:sz w:val="20"/>
                <w:szCs w:val="20"/>
              </w:rPr>
              <w:t>Please explain how and when residents, businesses, and other affected stakeholders were notified of the proposed works.</w:t>
            </w:r>
          </w:p>
          <w:p w14:paraId="7490DBBB" w14:textId="77777777" w:rsidR="00E70E9E" w:rsidRPr="00F42F0E" w:rsidRDefault="00E70E9E" w:rsidP="005A67BE">
            <w:pPr>
              <w:pStyle w:val="NoSpacing"/>
              <w:rPr>
                <w:rFonts w:ascii="Nunito" w:hAnsi="Nunito" w:cstheme="minorHAnsi"/>
                <w:bCs/>
                <w:i/>
                <w:iCs/>
                <w:sz w:val="20"/>
                <w:szCs w:val="20"/>
              </w:rPr>
            </w:pPr>
          </w:p>
          <w:p w14:paraId="2A3ED6DC" w14:textId="5ABDC446" w:rsidR="00E70E9E" w:rsidRPr="00F42F0E" w:rsidRDefault="00E70E9E" w:rsidP="005A67BE">
            <w:pPr>
              <w:pStyle w:val="NoSpacing"/>
              <w:rPr>
                <w:rFonts w:ascii="Nunito" w:hAnsi="Nunito" w:cstheme="minorHAnsi"/>
                <w:bCs/>
                <w:i/>
                <w:iCs/>
                <w:sz w:val="20"/>
                <w:szCs w:val="20"/>
              </w:rPr>
            </w:pPr>
            <w:r w:rsidRPr="00F42F0E">
              <w:rPr>
                <w:rFonts w:ascii="Nunito" w:hAnsi="Nunito" w:cstheme="minorHAnsi"/>
                <w:b/>
                <w:bCs/>
                <w:i/>
                <w:iCs/>
                <w:sz w:val="20"/>
                <w:szCs w:val="20"/>
              </w:rPr>
              <w:t xml:space="preserve">Example: </w:t>
            </w:r>
            <w:r w:rsidRPr="00F42F0E">
              <w:rPr>
                <w:rFonts w:ascii="Nunito" w:hAnsi="Nunito" w:cstheme="minorHAnsi"/>
                <w:bCs/>
                <w:i/>
                <w:iCs/>
                <w:sz w:val="20"/>
                <w:szCs w:val="20"/>
              </w:rPr>
              <w:t>Letters were issued to nearby properties seven days before the works commenced, outlining the nature of the works, the working hours, and contact details for any enquiries or complaints.</w:t>
            </w:r>
          </w:p>
          <w:p w14:paraId="24CED547" w14:textId="6AFB6310" w:rsidR="00E70E9E" w:rsidRPr="00902C54" w:rsidRDefault="00E70E9E" w:rsidP="005A67BE">
            <w:pPr>
              <w:pStyle w:val="NoSpacing"/>
              <w:rPr>
                <w:rFonts w:ascii="Nunito" w:hAnsi="Nunito" w:cstheme="minorHAnsi"/>
                <w:b/>
                <w:bCs/>
              </w:rPr>
            </w:pPr>
          </w:p>
        </w:tc>
        <w:tc>
          <w:tcPr>
            <w:tcW w:w="5499" w:type="dxa"/>
          </w:tcPr>
          <w:p w14:paraId="013DA099" w14:textId="5B5435D2" w:rsidR="00973C74" w:rsidRPr="00902C54" w:rsidRDefault="00973C74">
            <w:pPr>
              <w:rPr>
                <w:rFonts w:ascii="Nunito" w:hAnsi="Nunito"/>
              </w:rPr>
            </w:pPr>
          </w:p>
        </w:tc>
      </w:tr>
      <w:tr w:rsidR="00E70E9E" w:rsidRPr="00902C54" w14:paraId="5C152EFE" w14:textId="77777777" w:rsidTr="00387EDF">
        <w:tc>
          <w:tcPr>
            <w:tcW w:w="3397" w:type="dxa"/>
          </w:tcPr>
          <w:p w14:paraId="0A5A1B91" w14:textId="69EB3AEE" w:rsidR="00E70E9E" w:rsidRPr="00902C54" w:rsidRDefault="00E70E9E" w:rsidP="005A67BE">
            <w:pPr>
              <w:pStyle w:val="NoSpacing"/>
              <w:numPr>
                <w:ilvl w:val="0"/>
                <w:numId w:val="8"/>
              </w:numPr>
              <w:rPr>
                <w:rFonts w:ascii="Nunito" w:hAnsi="Nunito" w:cstheme="minorHAnsi"/>
                <w:b/>
              </w:rPr>
            </w:pPr>
            <w:r w:rsidRPr="00902C54">
              <w:rPr>
                <w:rFonts w:ascii="Nunito" w:hAnsi="Nunito" w:cstheme="minorHAnsi"/>
                <w:b/>
              </w:rPr>
              <w:t>Additional Comments:</w:t>
            </w:r>
          </w:p>
          <w:p w14:paraId="254FBB10" w14:textId="77777777" w:rsidR="00E70E9E" w:rsidRPr="00902C54" w:rsidRDefault="00E70E9E" w:rsidP="005A67BE">
            <w:pPr>
              <w:pStyle w:val="NoSpacing"/>
              <w:rPr>
                <w:rFonts w:ascii="Nunito" w:hAnsi="Nunito" w:cstheme="minorHAnsi"/>
                <w:b/>
                <w:bCs/>
              </w:rPr>
            </w:pPr>
          </w:p>
        </w:tc>
        <w:tc>
          <w:tcPr>
            <w:tcW w:w="5499" w:type="dxa"/>
          </w:tcPr>
          <w:p w14:paraId="6A25739B" w14:textId="77777777" w:rsidR="00973C74" w:rsidRDefault="00973C74">
            <w:pPr>
              <w:rPr>
                <w:rFonts w:ascii="Nunito" w:hAnsi="Nunito"/>
              </w:rPr>
            </w:pPr>
          </w:p>
          <w:p w14:paraId="2A2EE68C" w14:textId="2549DA78" w:rsidR="00387EDF" w:rsidRPr="00902C54" w:rsidRDefault="00387EDF">
            <w:pPr>
              <w:rPr>
                <w:rFonts w:ascii="Nunito" w:hAnsi="Nunito"/>
              </w:rPr>
            </w:pPr>
          </w:p>
        </w:tc>
      </w:tr>
    </w:tbl>
    <w:p w14:paraId="33C6ACA2" w14:textId="77777777" w:rsidR="00440779" w:rsidRPr="00902C54" w:rsidRDefault="00440779" w:rsidP="00440779">
      <w:pPr>
        <w:autoSpaceDE w:val="0"/>
        <w:autoSpaceDN w:val="0"/>
        <w:adjustRightInd w:val="0"/>
        <w:jc w:val="both"/>
        <w:rPr>
          <w:rFonts w:ascii="Nunito" w:hAnsi="Nunito"/>
          <w:bCs/>
          <w:sz w:val="22"/>
        </w:rPr>
      </w:pPr>
    </w:p>
    <w:p w14:paraId="67D98469" w14:textId="44D0D978" w:rsidR="00440779" w:rsidRPr="00902C54" w:rsidRDefault="00E70E9E" w:rsidP="00CB37D5">
      <w:pPr>
        <w:pStyle w:val="Heading2"/>
        <w:rPr>
          <w:rFonts w:ascii="Nunito" w:hAnsi="Nunito" w:cstheme="minorHAnsi"/>
        </w:rPr>
      </w:pPr>
      <w:r w:rsidRPr="00902C54">
        <w:rPr>
          <w:rFonts w:ascii="Nunito" w:hAnsi="Nunito" w:cstheme="minorHAnsi"/>
        </w:rPr>
        <w:t>Declaration</w:t>
      </w: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  <w:tblCaption w:val="Approved for contractorApproved by London Borough of Ealing"/>
        <w:tblDescription w:val="Form table. Labels are read before the fillable response field in each row."/>
      </w:tblPr>
      <w:tblGrid>
        <w:gridCol w:w="2047"/>
        <w:gridCol w:w="3275"/>
        <w:gridCol w:w="3604"/>
      </w:tblGrid>
      <w:tr w:rsidR="00440779" w:rsidRPr="00902C54" w14:paraId="1A17DEA6" w14:textId="77777777" w:rsidTr="00B175CC">
        <w:trPr>
          <w:trHeight w:val="560"/>
          <w:tblHeader/>
        </w:trPr>
        <w:tc>
          <w:tcPr>
            <w:tcW w:w="2047" w:type="dxa"/>
          </w:tcPr>
          <w:p w14:paraId="4F466AE4" w14:textId="0F6E9E40" w:rsidR="00973C74" w:rsidRPr="00902C54" w:rsidRDefault="00973C74">
            <w:pPr>
              <w:rPr>
                <w:rFonts w:ascii="Nunito" w:hAnsi="Nunito"/>
              </w:rPr>
            </w:pPr>
          </w:p>
        </w:tc>
        <w:tc>
          <w:tcPr>
            <w:tcW w:w="3275" w:type="dxa"/>
            <w:hideMark/>
          </w:tcPr>
          <w:p w14:paraId="54503C45" w14:textId="77777777" w:rsidR="00440779" w:rsidRPr="00902C54" w:rsidRDefault="00440779" w:rsidP="00930B4A">
            <w:pPr>
              <w:autoSpaceDE w:val="0"/>
              <w:autoSpaceDN w:val="0"/>
              <w:adjustRightInd w:val="0"/>
              <w:jc w:val="both"/>
              <w:rPr>
                <w:rFonts w:ascii="Nunito" w:hAnsi="Nunito"/>
                <w:bCs/>
                <w:sz w:val="22"/>
                <w:szCs w:val="22"/>
              </w:rPr>
            </w:pPr>
            <w:r w:rsidRPr="00902C54">
              <w:rPr>
                <w:rFonts w:ascii="Nunito" w:hAnsi="Nunito"/>
                <w:bCs/>
                <w:sz w:val="22"/>
                <w:szCs w:val="22"/>
              </w:rPr>
              <w:t xml:space="preserve">Approved for </w:t>
            </w:r>
            <w:r w:rsidRPr="00902C54">
              <w:rPr>
                <w:rFonts w:ascii="Nunito" w:hAnsi="Nunito"/>
                <w:b/>
                <w:bCs/>
                <w:sz w:val="22"/>
                <w:szCs w:val="22"/>
              </w:rPr>
              <w:t>contractor</w:t>
            </w:r>
          </w:p>
        </w:tc>
        <w:tc>
          <w:tcPr>
            <w:tcW w:w="3604" w:type="dxa"/>
          </w:tcPr>
          <w:p w14:paraId="2525115D" w14:textId="77777777" w:rsidR="00440779" w:rsidRPr="00902C54" w:rsidRDefault="00440779" w:rsidP="00930B4A">
            <w:pPr>
              <w:autoSpaceDE w:val="0"/>
              <w:autoSpaceDN w:val="0"/>
              <w:adjustRightInd w:val="0"/>
              <w:jc w:val="both"/>
              <w:rPr>
                <w:rFonts w:ascii="Nunito" w:hAnsi="Nunito"/>
                <w:bCs/>
                <w:sz w:val="22"/>
                <w:szCs w:val="22"/>
              </w:rPr>
            </w:pPr>
            <w:r w:rsidRPr="00902C54">
              <w:rPr>
                <w:rFonts w:ascii="Nunito" w:hAnsi="Nunito"/>
                <w:bCs/>
                <w:sz w:val="22"/>
                <w:szCs w:val="22"/>
              </w:rPr>
              <w:t>Approved by</w:t>
            </w:r>
            <w:r w:rsidRPr="00902C54">
              <w:rPr>
                <w:rFonts w:ascii="Nunito" w:hAnsi="Nunito"/>
                <w:b/>
                <w:bCs/>
                <w:sz w:val="22"/>
                <w:szCs w:val="22"/>
              </w:rPr>
              <w:t xml:space="preserve"> London Borough of Ealing</w:t>
            </w:r>
          </w:p>
        </w:tc>
      </w:tr>
      <w:tr w:rsidR="00440779" w:rsidRPr="00902C54" w14:paraId="6D11D13E" w14:textId="77777777" w:rsidTr="00B175CC">
        <w:trPr>
          <w:trHeight w:val="359"/>
        </w:trPr>
        <w:tc>
          <w:tcPr>
            <w:tcW w:w="2047" w:type="dxa"/>
            <w:hideMark/>
          </w:tcPr>
          <w:p w14:paraId="20C5532F" w14:textId="77777777" w:rsidR="00440779" w:rsidRPr="00902C54" w:rsidRDefault="00440779" w:rsidP="00930B4A">
            <w:pPr>
              <w:autoSpaceDE w:val="0"/>
              <w:autoSpaceDN w:val="0"/>
              <w:adjustRightInd w:val="0"/>
              <w:jc w:val="both"/>
              <w:rPr>
                <w:rFonts w:ascii="Nunito" w:hAnsi="Nunito"/>
                <w:bCs/>
                <w:sz w:val="22"/>
                <w:szCs w:val="22"/>
              </w:rPr>
            </w:pPr>
            <w:r w:rsidRPr="00902C54">
              <w:rPr>
                <w:rFonts w:ascii="Nunito" w:hAnsi="Nunito"/>
                <w:bCs/>
                <w:sz w:val="22"/>
                <w:szCs w:val="22"/>
              </w:rPr>
              <w:t>Name:</w:t>
            </w:r>
          </w:p>
        </w:tc>
        <w:tc>
          <w:tcPr>
            <w:tcW w:w="3275" w:type="dxa"/>
          </w:tcPr>
          <w:p w14:paraId="1FEA85CC" w14:textId="6F5A3500" w:rsidR="00973C74" w:rsidRPr="00902C54" w:rsidRDefault="00973C74">
            <w:pPr>
              <w:rPr>
                <w:rFonts w:ascii="Nunito" w:hAnsi="Nunito"/>
              </w:rPr>
            </w:pPr>
          </w:p>
        </w:tc>
        <w:tc>
          <w:tcPr>
            <w:tcW w:w="3604" w:type="dxa"/>
          </w:tcPr>
          <w:p w14:paraId="13B65DE4" w14:textId="1F8136A2" w:rsidR="00973C74" w:rsidRPr="00902C54" w:rsidRDefault="00973C74">
            <w:pPr>
              <w:rPr>
                <w:rFonts w:ascii="Nunito" w:hAnsi="Nunito"/>
              </w:rPr>
            </w:pPr>
          </w:p>
        </w:tc>
      </w:tr>
      <w:tr w:rsidR="00440779" w:rsidRPr="00902C54" w14:paraId="154173AE" w14:textId="77777777" w:rsidTr="00B175CC">
        <w:trPr>
          <w:trHeight w:val="104"/>
        </w:trPr>
        <w:tc>
          <w:tcPr>
            <w:tcW w:w="2047" w:type="dxa"/>
            <w:hideMark/>
          </w:tcPr>
          <w:p w14:paraId="5F952511" w14:textId="77777777" w:rsidR="00440779" w:rsidRPr="00902C54" w:rsidRDefault="00440779" w:rsidP="00930B4A">
            <w:pPr>
              <w:autoSpaceDE w:val="0"/>
              <w:autoSpaceDN w:val="0"/>
              <w:adjustRightInd w:val="0"/>
              <w:jc w:val="both"/>
              <w:rPr>
                <w:rFonts w:ascii="Nunito" w:hAnsi="Nunito"/>
                <w:bCs/>
                <w:sz w:val="22"/>
                <w:szCs w:val="22"/>
              </w:rPr>
            </w:pPr>
            <w:r w:rsidRPr="00902C54">
              <w:rPr>
                <w:rFonts w:ascii="Nunito" w:hAnsi="Nunito"/>
                <w:bCs/>
                <w:sz w:val="22"/>
                <w:szCs w:val="22"/>
              </w:rPr>
              <w:t>Signature:</w:t>
            </w:r>
          </w:p>
        </w:tc>
        <w:tc>
          <w:tcPr>
            <w:tcW w:w="3275" w:type="dxa"/>
          </w:tcPr>
          <w:p w14:paraId="5CCECAAC" w14:textId="17BF6D82" w:rsidR="00973C74" w:rsidRPr="00902C54" w:rsidRDefault="00973C74">
            <w:pPr>
              <w:rPr>
                <w:rFonts w:ascii="Nunito" w:hAnsi="Nunito"/>
              </w:rPr>
            </w:pPr>
          </w:p>
        </w:tc>
        <w:tc>
          <w:tcPr>
            <w:tcW w:w="3604" w:type="dxa"/>
          </w:tcPr>
          <w:p w14:paraId="593873BE" w14:textId="218C204A" w:rsidR="00973C74" w:rsidRPr="00902C54" w:rsidRDefault="00973C74">
            <w:pPr>
              <w:rPr>
                <w:rFonts w:ascii="Nunito" w:hAnsi="Nunito"/>
              </w:rPr>
            </w:pPr>
          </w:p>
        </w:tc>
      </w:tr>
      <w:tr w:rsidR="00440779" w:rsidRPr="00902C54" w14:paraId="68D8730F" w14:textId="77777777" w:rsidTr="00B175CC">
        <w:trPr>
          <w:trHeight w:val="359"/>
        </w:trPr>
        <w:tc>
          <w:tcPr>
            <w:tcW w:w="2047" w:type="dxa"/>
            <w:hideMark/>
          </w:tcPr>
          <w:p w14:paraId="0AFF88E5" w14:textId="77777777" w:rsidR="00440779" w:rsidRPr="00902C54" w:rsidRDefault="00440779" w:rsidP="00930B4A">
            <w:pPr>
              <w:autoSpaceDE w:val="0"/>
              <w:autoSpaceDN w:val="0"/>
              <w:adjustRightInd w:val="0"/>
              <w:jc w:val="both"/>
              <w:rPr>
                <w:rFonts w:ascii="Nunito" w:hAnsi="Nunito"/>
                <w:bCs/>
                <w:sz w:val="22"/>
                <w:szCs w:val="22"/>
              </w:rPr>
            </w:pPr>
            <w:r w:rsidRPr="00902C54">
              <w:rPr>
                <w:rFonts w:ascii="Nunito" w:hAnsi="Nunito"/>
                <w:bCs/>
                <w:sz w:val="22"/>
                <w:szCs w:val="22"/>
              </w:rPr>
              <w:t>Date:</w:t>
            </w:r>
          </w:p>
        </w:tc>
        <w:tc>
          <w:tcPr>
            <w:tcW w:w="3275" w:type="dxa"/>
          </w:tcPr>
          <w:p w14:paraId="5C0CF8AF" w14:textId="624A193A" w:rsidR="00973C74" w:rsidRPr="00902C54" w:rsidRDefault="00973C74">
            <w:pPr>
              <w:rPr>
                <w:rFonts w:ascii="Nunito" w:hAnsi="Nunito"/>
              </w:rPr>
            </w:pPr>
          </w:p>
        </w:tc>
        <w:tc>
          <w:tcPr>
            <w:tcW w:w="3604" w:type="dxa"/>
          </w:tcPr>
          <w:p w14:paraId="2178FD8C" w14:textId="53AB00CA" w:rsidR="00973C74" w:rsidRPr="00902C54" w:rsidRDefault="00973C74">
            <w:pPr>
              <w:rPr>
                <w:rFonts w:ascii="Nunito" w:hAnsi="Nunito"/>
              </w:rPr>
            </w:pPr>
          </w:p>
        </w:tc>
      </w:tr>
    </w:tbl>
    <w:p w14:paraId="52C2F3C5" w14:textId="77777777" w:rsidR="00440779" w:rsidRPr="00902C54" w:rsidRDefault="00440779" w:rsidP="00440779">
      <w:pPr>
        <w:autoSpaceDE w:val="0"/>
        <w:autoSpaceDN w:val="0"/>
        <w:adjustRightInd w:val="0"/>
        <w:jc w:val="both"/>
        <w:rPr>
          <w:rFonts w:ascii="Nunito" w:hAnsi="Nunito"/>
          <w:bCs/>
          <w:sz w:val="22"/>
          <w:szCs w:val="22"/>
        </w:rPr>
      </w:pPr>
    </w:p>
    <w:p w14:paraId="5F901A7E" w14:textId="77777777" w:rsidR="00B175CC" w:rsidRPr="005A67BE" w:rsidRDefault="00B175CC" w:rsidP="00B175CC">
      <w:pPr>
        <w:pStyle w:val="Heading2"/>
        <w:rPr>
          <w:rFonts w:ascii="Nunito ExtraBold" w:hAnsi="Nunito ExtraBold"/>
          <w:b w:val="0"/>
          <w:sz w:val="22"/>
          <w:szCs w:val="22"/>
        </w:rPr>
      </w:pPr>
      <w:r w:rsidRPr="005A67BE">
        <w:rPr>
          <w:rFonts w:ascii="Nunito ExtraBold" w:hAnsi="Nunito ExtraBold"/>
          <w:b w:val="0"/>
          <w:sz w:val="22"/>
          <w:szCs w:val="22"/>
        </w:rPr>
        <w:t>Decision of the Duly Authorised Officer of Ealing Council</w:t>
      </w:r>
    </w:p>
    <w:p w14:paraId="5790CDC4" w14:textId="77777777" w:rsidR="00C63CCB" w:rsidRPr="00902C54" w:rsidRDefault="00C63CCB" w:rsidP="00B175CC">
      <w:pPr>
        <w:rPr>
          <w:rFonts w:ascii="Nunito" w:hAnsi="Nunito"/>
          <w:b/>
          <w:bCs/>
          <w:i/>
          <w:iCs/>
          <w:sz w:val="22"/>
          <w:szCs w:val="22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  <w:tblCaption w:val="☐Dispensation Approved with no additional conditions; works may proceed"/>
        <w:tblDescription w:val="Form table. Labels are read before the fillable response field in each row."/>
      </w:tblPr>
      <w:tblGrid>
        <w:gridCol w:w="709"/>
        <w:gridCol w:w="8217"/>
      </w:tblGrid>
      <w:tr w:rsidR="00E70E9E" w:rsidRPr="00902C54" w14:paraId="2A913FFB" w14:textId="77777777" w:rsidTr="00B175CC">
        <w:trPr>
          <w:trHeight w:hRule="exact" w:val="567"/>
          <w:tblHeader/>
        </w:trPr>
        <w:sdt>
          <w:sdtPr>
            <w:rPr>
              <w:rFonts w:ascii="Nunito" w:hAnsi="Nunito" w:cstheme="minorHAnsi"/>
              <w:sz w:val="22"/>
              <w:szCs w:val="22"/>
            </w:rPr>
            <w:id w:val="1702974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297005C0" w14:textId="77777777" w:rsidR="00E70E9E" w:rsidRPr="00902C54" w:rsidRDefault="00E70E9E" w:rsidP="00930B4A">
                <w:pPr>
                  <w:spacing w:before="216" w:after="108"/>
                  <w:jc w:val="center"/>
                  <w:rPr>
                    <w:rFonts w:ascii="Nunito" w:hAnsi="Nunito" w:cstheme="minorHAnsi"/>
                    <w:sz w:val="22"/>
                    <w:szCs w:val="22"/>
                  </w:rPr>
                </w:pPr>
                <w:r w:rsidRPr="00902C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217" w:type="dxa"/>
          </w:tcPr>
          <w:p w14:paraId="256B13EB" w14:textId="77777777" w:rsidR="00B175CC" w:rsidRPr="005A67BE" w:rsidRDefault="00B175CC" w:rsidP="00B175CC">
            <w:pPr>
              <w:pStyle w:val="Heading2"/>
              <w:rPr>
                <w:rFonts w:ascii="Nunito ExtraBold" w:hAnsi="Nunito ExtraBold" w:cstheme="minorHAnsi"/>
                <w:b w:val="0"/>
                <w:bCs/>
                <w:sz w:val="22"/>
                <w:szCs w:val="22"/>
              </w:rPr>
            </w:pPr>
            <w:r w:rsidRPr="005A67BE">
              <w:rPr>
                <w:rFonts w:ascii="Nunito ExtraBold" w:hAnsi="Nunito ExtraBold" w:cstheme="minorHAnsi"/>
                <w:b w:val="0"/>
                <w:bCs/>
                <w:sz w:val="22"/>
                <w:szCs w:val="22"/>
              </w:rPr>
              <w:t>Dispensation Approved with no additional conditions; works may proceed</w:t>
            </w:r>
          </w:p>
          <w:p w14:paraId="1A3CD3AC" w14:textId="6AE67032" w:rsidR="00E70E9E" w:rsidRPr="005A67BE" w:rsidRDefault="00E70E9E" w:rsidP="00930B4A">
            <w:pPr>
              <w:rPr>
                <w:rFonts w:ascii="Nunito ExtraBold" w:hAnsi="Nunito ExtraBold" w:cstheme="minorHAnsi"/>
                <w:bCs/>
                <w:sz w:val="22"/>
                <w:szCs w:val="22"/>
              </w:rPr>
            </w:pPr>
          </w:p>
        </w:tc>
      </w:tr>
      <w:tr w:rsidR="00E70E9E" w:rsidRPr="00902C54" w14:paraId="7DCD1AA8" w14:textId="77777777" w:rsidTr="00DD6CCF">
        <w:trPr>
          <w:trHeight w:hRule="exact" w:val="728"/>
        </w:trPr>
        <w:sdt>
          <w:sdtPr>
            <w:rPr>
              <w:rFonts w:ascii="Nunito" w:hAnsi="Nunito" w:cstheme="minorHAnsi"/>
              <w:sz w:val="22"/>
              <w:szCs w:val="22"/>
            </w:rPr>
            <w:id w:val="428855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21505980" w14:textId="77777777" w:rsidR="00E70E9E" w:rsidRPr="00902C54" w:rsidRDefault="00E70E9E" w:rsidP="00930B4A">
                <w:pPr>
                  <w:spacing w:before="216" w:after="108"/>
                  <w:jc w:val="center"/>
                  <w:rPr>
                    <w:rFonts w:ascii="Nunito" w:hAnsi="Nunito" w:cstheme="minorHAnsi"/>
                    <w:sz w:val="22"/>
                    <w:szCs w:val="22"/>
                  </w:rPr>
                </w:pPr>
                <w:r w:rsidRPr="00902C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217" w:type="dxa"/>
          </w:tcPr>
          <w:p w14:paraId="6A96879D" w14:textId="236897E9" w:rsidR="00B175CC" w:rsidRPr="005A67BE" w:rsidRDefault="00B175CC" w:rsidP="00B175CC">
            <w:pPr>
              <w:pStyle w:val="Heading2"/>
              <w:rPr>
                <w:rFonts w:ascii="Nunito ExtraBold" w:hAnsi="Nunito ExtraBold" w:cstheme="minorHAnsi"/>
                <w:b w:val="0"/>
                <w:bCs/>
                <w:sz w:val="22"/>
                <w:szCs w:val="22"/>
              </w:rPr>
            </w:pPr>
            <w:r w:rsidRPr="005A67BE">
              <w:rPr>
                <w:rFonts w:ascii="Nunito ExtraBold" w:hAnsi="Nunito ExtraBold" w:cstheme="minorHAnsi"/>
                <w:b w:val="0"/>
                <w:bCs/>
                <w:sz w:val="22"/>
                <w:szCs w:val="22"/>
              </w:rPr>
              <w:t>Dispensation Approved subject to the additional conditions attached; works may proceed</w:t>
            </w:r>
          </w:p>
          <w:p w14:paraId="26EF7C4D" w14:textId="77777777" w:rsidR="00E70E9E" w:rsidRPr="005A67BE" w:rsidRDefault="00E70E9E" w:rsidP="00930B4A">
            <w:pPr>
              <w:rPr>
                <w:rFonts w:ascii="Nunito ExtraBold" w:hAnsi="Nunito ExtraBold" w:cstheme="minorHAnsi"/>
                <w:bCs/>
                <w:sz w:val="22"/>
                <w:szCs w:val="22"/>
              </w:rPr>
            </w:pPr>
          </w:p>
          <w:p w14:paraId="4C805403" w14:textId="77777777" w:rsidR="00E70E9E" w:rsidRPr="005A67BE" w:rsidRDefault="00E70E9E" w:rsidP="00930B4A">
            <w:pPr>
              <w:rPr>
                <w:rFonts w:ascii="Nunito ExtraBold" w:hAnsi="Nunito ExtraBold" w:cstheme="minorHAnsi"/>
                <w:bCs/>
                <w:sz w:val="22"/>
                <w:szCs w:val="22"/>
              </w:rPr>
            </w:pPr>
          </w:p>
          <w:p w14:paraId="7223E036" w14:textId="77777777" w:rsidR="00E70E9E" w:rsidRPr="005A67BE" w:rsidRDefault="00E70E9E" w:rsidP="00930B4A">
            <w:pPr>
              <w:rPr>
                <w:rFonts w:ascii="Nunito ExtraBold" w:hAnsi="Nunito ExtraBold" w:cstheme="minorHAnsi"/>
                <w:bCs/>
                <w:sz w:val="22"/>
                <w:szCs w:val="22"/>
              </w:rPr>
            </w:pPr>
          </w:p>
          <w:p w14:paraId="655D71C0" w14:textId="77777777" w:rsidR="00E70E9E" w:rsidRPr="005A67BE" w:rsidRDefault="00E70E9E" w:rsidP="00930B4A">
            <w:pPr>
              <w:rPr>
                <w:rFonts w:ascii="Nunito ExtraBold" w:hAnsi="Nunito ExtraBold" w:cstheme="minorHAnsi"/>
                <w:bCs/>
                <w:sz w:val="22"/>
                <w:szCs w:val="22"/>
              </w:rPr>
            </w:pPr>
          </w:p>
          <w:p w14:paraId="4CE1AF96" w14:textId="77777777" w:rsidR="00E70E9E" w:rsidRPr="005A67BE" w:rsidRDefault="00E70E9E" w:rsidP="00930B4A">
            <w:pPr>
              <w:rPr>
                <w:rFonts w:ascii="Nunito ExtraBold" w:hAnsi="Nunito ExtraBold" w:cstheme="minorHAnsi"/>
                <w:bCs/>
                <w:sz w:val="22"/>
                <w:szCs w:val="22"/>
              </w:rPr>
            </w:pPr>
          </w:p>
          <w:p w14:paraId="0919E95C" w14:textId="77777777" w:rsidR="00E70E9E" w:rsidRPr="005A67BE" w:rsidRDefault="00E70E9E" w:rsidP="00930B4A">
            <w:pPr>
              <w:rPr>
                <w:rFonts w:ascii="Nunito ExtraBold" w:hAnsi="Nunito ExtraBold" w:cstheme="minorHAnsi"/>
                <w:bCs/>
                <w:sz w:val="22"/>
                <w:szCs w:val="22"/>
              </w:rPr>
            </w:pPr>
          </w:p>
          <w:p w14:paraId="421A160F" w14:textId="77777777" w:rsidR="00E70E9E" w:rsidRPr="005A67BE" w:rsidRDefault="00E70E9E" w:rsidP="00930B4A">
            <w:pPr>
              <w:rPr>
                <w:rFonts w:ascii="Nunito ExtraBold" w:hAnsi="Nunito ExtraBold" w:cstheme="minorHAnsi"/>
                <w:bCs/>
                <w:sz w:val="22"/>
                <w:szCs w:val="22"/>
              </w:rPr>
            </w:pPr>
          </w:p>
        </w:tc>
      </w:tr>
      <w:tr w:rsidR="00E70E9E" w:rsidRPr="00902C54" w14:paraId="4CE6EF81" w14:textId="77777777" w:rsidTr="00B175CC">
        <w:trPr>
          <w:trHeight w:hRule="exact" w:val="907"/>
        </w:trPr>
        <w:sdt>
          <w:sdtPr>
            <w:rPr>
              <w:rFonts w:ascii="Nunito" w:hAnsi="Nunito" w:cstheme="minorHAnsi"/>
              <w:sz w:val="22"/>
              <w:szCs w:val="22"/>
            </w:rPr>
            <w:id w:val="-1133245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40849DBC" w14:textId="77777777" w:rsidR="00E70E9E" w:rsidRPr="00902C54" w:rsidRDefault="00E70E9E" w:rsidP="00930B4A">
                <w:pPr>
                  <w:spacing w:before="216" w:after="108"/>
                  <w:jc w:val="center"/>
                  <w:rPr>
                    <w:rFonts w:ascii="Nunito" w:hAnsi="Nunito" w:cstheme="minorHAnsi"/>
                    <w:sz w:val="22"/>
                    <w:szCs w:val="22"/>
                  </w:rPr>
                </w:pPr>
                <w:r w:rsidRPr="00902C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217" w:type="dxa"/>
          </w:tcPr>
          <w:p w14:paraId="54C54185" w14:textId="77777777" w:rsidR="00B175CC" w:rsidRPr="005A67BE" w:rsidRDefault="00B175CC" w:rsidP="00B175CC">
            <w:pPr>
              <w:rPr>
                <w:rFonts w:ascii="Nunito ExtraBold" w:hAnsi="Nunito ExtraBold" w:cstheme="minorHAnsi"/>
                <w:bCs/>
                <w:sz w:val="22"/>
                <w:szCs w:val="22"/>
              </w:rPr>
            </w:pPr>
            <w:r w:rsidRPr="005A67BE">
              <w:rPr>
                <w:rFonts w:ascii="Nunito ExtraBold" w:hAnsi="Nunito ExtraBold" w:cstheme="minorHAnsi"/>
                <w:bCs/>
                <w:sz w:val="22"/>
                <w:szCs w:val="22"/>
              </w:rPr>
              <w:t>Dispensation Not Approved; works may not proceed.</w:t>
            </w:r>
          </w:p>
          <w:p w14:paraId="2E6F7258" w14:textId="28F5B081" w:rsidR="00B175CC" w:rsidRPr="005A67BE" w:rsidRDefault="00B175CC" w:rsidP="00B175CC">
            <w:pPr>
              <w:rPr>
                <w:rFonts w:ascii="Nunito ExtraBold" w:hAnsi="Nunito ExtraBold" w:cstheme="minorHAnsi"/>
                <w:bCs/>
                <w:sz w:val="22"/>
                <w:szCs w:val="22"/>
              </w:rPr>
            </w:pPr>
            <w:r w:rsidRPr="005A67BE">
              <w:rPr>
                <w:rFonts w:ascii="Nunito ExtraBold" w:hAnsi="Nunito ExtraBold" w:cstheme="minorHAnsi"/>
                <w:bCs/>
                <w:sz w:val="22"/>
                <w:szCs w:val="22"/>
              </w:rPr>
              <w:t>Please liaise with Ealing Council to review and amend the application before resubmission</w:t>
            </w:r>
          </w:p>
          <w:p w14:paraId="6FEF5D9B" w14:textId="7B71B8A3" w:rsidR="00E70E9E" w:rsidRPr="005A67BE" w:rsidRDefault="00E70E9E" w:rsidP="00930B4A">
            <w:pPr>
              <w:rPr>
                <w:rFonts w:ascii="Nunito ExtraBold" w:hAnsi="Nunito ExtraBold" w:cstheme="minorHAnsi"/>
                <w:bCs/>
                <w:sz w:val="22"/>
                <w:szCs w:val="22"/>
              </w:rPr>
            </w:pPr>
          </w:p>
        </w:tc>
      </w:tr>
    </w:tbl>
    <w:p w14:paraId="67CE3EB4" w14:textId="77777777" w:rsidR="00B175CC" w:rsidRPr="00902C54" w:rsidRDefault="00B175CC" w:rsidP="007B1157">
      <w:pPr>
        <w:rPr>
          <w:rFonts w:ascii="Nunito" w:hAnsi="Nunito" w:cs="Arial"/>
          <w:sz w:val="22"/>
          <w:szCs w:val="22"/>
        </w:rPr>
      </w:pPr>
    </w:p>
    <w:p w14:paraId="268A5CFB" w14:textId="012E001E" w:rsidR="00F369E9" w:rsidRPr="00902C54" w:rsidRDefault="00F369E9" w:rsidP="00F369E9">
      <w:pPr>
        <w:pStyle w:val="Heading2"/>
        <w:rPr>
          <w:rFonts w:ascii="Nunito" w:hAnsi="Nunito" w:cstheme="minorHAnsi"/>
          <w:sz w:val="22"/>
          <w:szCs w:val="22"/>
        </w:rPr>
      </w:pPr>
      <w:r w:rsidRPr="00902C54">
        <w:rPr>
          <w:rFonts w:ascii="Nunito" w:hAnsi="Nunito" w:cstheme="minorHAnsi"/>
          <w:sz w:val="22"/>
          <w:szCs w:val="22"/>
        </w:rPr>
        <w:t xml:space="preserve">Dispensation Approved, subject to the conditions below; </w:t>
      </w:r>
    </w:p>
    <w:p w14:paraId="1614D4DD" w14:textId="66A6854F" w:rsidR="00B175CC" w:rsidRPr="00902C54" w:rsidRDefault="00B175CC" w:rsidP="00CB37D5">
      <w:pPr>
        <w:rPr>
          <w:rFonts w:ascii="Nunito" w:hAnsi="Nunito" w:cstheme="minorHAnsi"/>
          <w:b/>
          <w:sz w:val="22"/>
          <w:szCs w:val="22"/>
        </w:rPr>
      </w:pPr>
    </w:p>
    <w:p w14:paraId="12279DB5" w14:textId="77777777" w:rsidR="00CB37D5" w:rsidRPr="00902C54" w:rsidRDefault="00CB37D5" w:rsidP="00CB37D5">
      <w:pPr>
        <w:rPr>
          <w:rFonts w:ascii="Nunito" w:hAnsi="Nunito" w:cstheme="minorHAnsi"/>
          <w:b/>
          <w:sz w:val="22"/>
          <w:szCs w:val="22"/>
        </w:rPr>
      </w:pPr>
    </w:p>
    <w:p w14:paraId="532C08C8" w14:textId="77777777" w:rsidR="00CB37D5" w:rsidRPr="00902C54" w:rsidRDefault="00CB37D5" w:rsidP="00CB37D5">
      <w:pPr>
        <w:rPr>
          <w:rFonts w:ascii="Nunito" w:hAnsi="Nunito" w:cstheme="minorHAnsi"/>
          <w:b/>
          <w:sz w:val="22"/>
          <w:szCs w:val="22"/>
        </w:rPr>
      </w:pPr>
    </w:p>
    <w:p w14:paraId="6B9BEC95" w14:textId="3DF69009" w:rsidR="00DA42D7" w:rsidRPr="00902C54" w:rsidRDefault="00CB37D5" w:rsidP="00CB37D5">
      <w:pPr>
        <w:pStyle w:val="NoSpacing"/>
        <w:jc w:val="both"/>
        <w:rPr>
          <w:rFonts w:ascii="Nunito" w:hAnsi="Nunito" w:cstheme="minorHAnsi"/>
          <w:sz w:val="24"/>
          <w:szCs w:val="24"/>
        </w:rPr>
      </w:pPr>
      <w:r w:rsidRPr="00902C54">
        <w:rPr>
          <w:rFonts w:ascii="Nunito" w:hAnsi="Nunito" w:cstheme="minorHAnsi"/>
          <w:b/>
        </w:rPr>
        <w:t>End of conditions</w:t>
      </w:r>
    </w:p>
    <w:sectPr w:rsidR="00DA42D7" w:rsidRPr="00902C54" w:rsidSect="006A5259">
      <w:headerReference w:type="default" r:id="rId12"/>
      <w:headerReference w:type="first" r:id="rId13"/>
      <w:footerReference w:type="first" r:id="rId14"/>
      <w:pgSz w:w="11899" w:h="16838" w:code="1"/>
      <w:pgMar w:top="1440" w:right="1440" w:bottom="1440" w:left="1440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8D24F" w14:textId="77777777" w:rsidR="008627B4" w:rsidRDefault="008627B4">
      <w:r>
        <w:separator/>
      </w:r>
    </w:p>
  </w:endnote>
  <w:endnote w:type="continuationSeparator" w:id="0">
    <w:p w14:paraId="37F14A90" w14:textId="77777777" w:rsidR="008627B4" w:rsidRDefault="0086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ExtraBold">
    <w:panose1 w:val="00000900000000000000"/>
    <w:charset w:val="00"/>
    <w:family w:val="auto"/>
    <w:pitch w:val="variable"/>
    <w:sig w:usb0="20000007" w:usb1="00000001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6436E" w14:textId="77777777" w:rsidR="00DA42D7" w:rsidRPr="00F32926" w:rsidRDefault="00DA42D7" w:rsidP="00732288">
    <w:pPr>
      <w:pStyle w:val="Footer"/>
      <w:ind w:left="-1797"/>
      <w:rPr>
        <w:color w:val="00833A"/>
      </w:rPr>
    </w:pPr>
    <w:r w:rsidRPr="00F32926">
      <w:rPr>
        <w:rStyle w:val="IntenseEmphasis"/>
        <w:noProof/>
        <w:color w:val="00833A"/>
        <w:highlight w:val="darkGreen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84AC1AF" wp14:editId="66F5501B">
              <wp:simplePos x="0" y="0"/>
              <wp:positionH relativeFrom="column">
                <wp:posOffset>4953000</wp:posOffset>
              </wp:positionH>
              <wp:positionV relativeFrom="page">
                <wp:posOffset>10255250</wp:posOffset>
              </wp:positionV>
              <wp:extent cx="1419225" cy="368300"/>
              <wp:effectExtent l="0" t="0" r="0" b="0"/>
              <wp:wrapTight wrapText="bothSides">
                <wp:wrapPolygon edited="0">
                  <wp:start x="580" y="0"/>
                  <wp:lineTo x="580" y="20110"/>
                  <wp:lineTo x="20585" y="20110"/>
                  <wp:lineTo x="20585" y="0"/>
                  <wp:lineTo x="580" y="0"/>
                </wp:wrapPolygon>
              </wp:wrapTight>
              <wp:docPr id="4" name="Text Box 4" descr="Decorative footer text box" title="Decorative footer text box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922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DAC392" w14:textId="77777777" w:rsidR="00DA42D7" w:rsidRPr="00455216" w:rsidRDefault="00DA42D7" w:rsidP="00683479">
                          <w:pPr>
                            <w:jc w:val="right"/>
                            <w:rPr>
                              <w:rFonts w:ascii="Nunito" w:hAnsi="Nunito"/>
                              <w:b/>
                              <w:bCs/>
                              <w:color w:val="FFFFFF" w:themeColor="background1"/>
                            </w:rPr>
                          </w:pPr>
                          <w:r w:rsidRPr="00455216">
                            <w:rPr>
                              <w:rFonts w:ascii="Nunito" w:hAnsi="Nunito"/>
                              <w:b/>
                              <w:bCs/>
                              <w:color w:val="FFFFFF" w:themeColor="background1"/>
                              <w:sz w:val="28"/>
                              <w:szCs w:val="16"/>
                            </w:rPr>
                            <w:t>Ealing Council</w:t>
                          </w:r>
                        </w:p>
                      </w:txbxContent>
                    </wps:txbx>
                    <wps:bodyPr rot="0" vert="horz" wrap="square" lIns="91440" tIns="360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4AC1A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Title: Decorative footer text box - Description: Decorative footer text box" style="position:absolute;left:0;text-align:left;margin-left:390pt;margin-top:807.5pt;width:111.75pt;height:2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" filled="f" stroked="f">
              <v:textbox inset=",1mm">
                <w:txbxContent>
                  <w:p w14:paraId="0BDAC392" w14:textId="77777777" w:rsidR="00DA42D7" w:rsidRPr="00455216" w:rsidRDefault="00DA42D7" w:rsidP="00683479">
                    <w:pPr>
                      <w:jc w:val="right"/>
                      <w:rPr>
                        <w:rFonts w:ascii="Nunito" w:hAnsi="Nunito"/>
                        <w:b/>
                        <w:bCs/>
                        <w:color w:val="FFFFFF" w:themeColor="background1"/>
                      </w:rPr>
                    </w:pPr>
                    <w:r w:rsidRPr="00455216">
                      <w:rPr>
                        <w:rFonts w:ascii="Nunito" w:hAnsi="Nunito"/>
                        <w:b/>
                        <w:bCs/>
                        <w:color w:val="FFFFFF" w:themeColor="background1"/>
                        <w:sz w:val="28"/>
                        <w:szCs w:val="16"/>
                      </w:rPr>
                      <w:t>Ealing Council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77E55" w14:textId="77777777" w:rsidR="008627B4" w:rsidRDefault="008627B4">
      <w:r>
        <w:separator/>
      </w:r>
    </w:p>
  </w:footnote>
  <w:footnote w:type="continuationSeparator" w:id="0">
    <w:p w14:paraId="4A63A2FE" w14:textId="77777777" w:rsidR="008627B4" w:rsidRDefault="008627B4">
      <w:r>
        <w:continuationSeparator/>
      </w:r>
    </w:p>
  </w:footnote>
  <w:footnote w:id="1">
    <w:p w14:paraId="2D66493E" w14:textId="77777777" w:rsidR="00DD6CCF" w:rsidRDefault="00DD6CCF" w:rsidP="00DD6CC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60A5E">
        <w:t>Where application is made by a Company, the signature should be that of a Director, the Company Secretary, or other assigned nominee and the address should be the Company’s registered office.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4DF50" w14:textId="77777777" w:rsidR="00DA42D7" w:rsidRDefault="00DA42D7">
    <w:pPr>
      <w:pStyle w:val="Header"/>
      <w:tabs>
        <w:tab w:val="clear" w:pos="4320"/>
        <w:tab w:val="clear" w:pos="8640"/>
        <w:tab w:val="left" w:pos="1985"/>
        <w:tab w:val="center" w:pos="2552"/>
        <w:tab w:val="left" w:pos="4111"/>
        <w:tab w:val="right" w:pos="5245"/>
        <w:tab w:val="left" w:pos="6237"/>
      </w:tabs>
      <w:ind w:right="-23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ECC76" w14:textId="77777777" w:rsidR="00DA42D7" w:rsidRPr="003003E3" w:rsidRDefault="00DA42D7" w:rsidP="00AF5AE1">
    <w:pPr>
      <w:pStyle w:val="Header"/>
      <w:rPr>
        <w:rFonts w:ascii="Verdana" w:hAnsi="Verdana"/>
        <w:color w:val="00833A"/>
        <w:sz w:val="28"/>
        <w:szCs w:val="22"/>
      </w:rPr>
    </w:pPr>
  </w:p>
  <w:p w14:paraId="68A6B2CA" w14:textId="77777777" w:rsidR="00DA42D7" w:rsidRDefault="00DA42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7E43"/>
    <w:multiLevelType w:val="hybridMultilevel"/>
    <w:tmpl w:val="6DC23C36"/>
    <w:lvl w:ilvl="0" w:tplc="A872A4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C2BF3"/>
    <w:multiLevelType w:val="hybridMultilevel"/>
    <w:tmpl w:val="E45AF29A"/>
    <w:lvl w:ilvl="0" w:tplc="615449D2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10EC8C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E6374C"/>
    <w:multiLevelType w:val="hybridMultilevel"/>
    <w:tmpl w:val="A0964A6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751F3E"/>
    <w:multiLevelType w:val="hybridMultilevel"/>
    <w:tmpl w:val="902A08BA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9462A7"/>
    <w:multiLevelType w:val="multilevel"/>
    <w:tmpl w:val="C106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94183D"/>
    <w:multiLevelType w:val="multilevel"/>
    <w:tmpl w:val="1194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07690F"/>
    <w:multiLevelType w:val="multilevel"/>
    <w:tmpl w:val="43FE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1E279B"/>
    <w:multiLevelType w:val="hybridMultilevel"/>
    <w:tmpl w:val="8C3096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73251C"/>
    <w:multiLevelType w:val="hybridMultilevel"/>
    <w:tmpl w:val="9FDC50C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0452332">
    <w:abstractNumId w:val="2"/>
  </w:num>
  <w:num w:numId="2" w16cid:durableId="654989593">
    <w:abstractNumId w:val="1"/>
  </w:num>
  <w:num w:numId="3" w16cid:durableId="1601986890">
    <w:abstractNumId w:val="0"/>
  </w:num>
  <w:num w:numId="4" w16cid:durableId="1953435214">
    <w:abstractNumId w:val="4"/>
  </w:num>
  <w:num w:numId="5" w16cid:durableId="848253855">
    <w:abstractNumId w:val="5"/>
  </w:num>
  <w:num w:numId="6" w16cid:durableId="631980966">
    <w:abstractNumId w:val="6"/>
  </w:num>
  <w:num w:numId="7" w16cid:durableId="2102992182">
    <w:abstractNumId w:val="8"/>
  </w:num>
  <w:num w:numId="8" w16cid:durableId="1997031830">
    <w:abstractNumId w:val="3"/>
  </w:num>
  <w:num w:numId="9" w16cid:durableId="13174888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HorizontalOrigin w:val="1440"/>
  <w:drawingGridVerticalOrigin w:val="144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CF"/>
    <w:rsid w:val="00002A53"/>
    <w:rsid w:val="000050F4"/>
    <w:rsid w:val="000122C6"/>
    <w:rsid w:val="00013A57"/>
    <w:rsid w:val="0002510D"/>
    <w:rsid w:val="00025142"/>
    <w:rsid w:val="0003231D"/>
    <w:rsid w:val="00043957"/>
    <w:rsid w:val="00057645"/>
    <w:rsid w:val="00057997"/>
    <w:rsid w:val="00070B54"/>
    <w:rsid w:val="000772DC"/>
    <w:rsid w:val="000937EE"/>
    <w:rsid w:val="000B5929"/>
    <w:rsid w:val="000C4183"/>
    <w:rsid w:val="000E6176"/>
    <w:rsid w:val="00125785"/>
    <w:rsid w:val="00126ECD"/>
    <w:rsid w:val="0015473A"/>
    <w:rsid w:val="00164482"/>
    <w:rsid w:val="001A0137"/>
    <w:rsid w:val="001A62F8"/>
    <w:rsid w:val="001B2A2D"/>
    <w:rsid w:val="001C5014"/>
    <w:rsid w:val="001D1A04"/>
    <w:rsid w:val="001F0FBA"/>
    <w:rsid w:val="00205709"/>
    <w:rsid w:val="00206C5A"/>
    <w:rsid w:val="00207E15"/>
    <w:rsid w:val="002107B5"/>
    <w:rsid w:val="002530E0"/>
    <w:rsid w:val="00257886"/>
    <w:rsid w:val="00286FC5"/>
    <w:rsid w:val="00293F1C"/>
    <w:rsid w:val="00296CC4"/>
    <w:rsid w:val="002B2BC7"/>
    <w:rsid w:val="002B7D89"/>
    <w:rsid w:val="002C48D7"/>
    <w:rsid w:val="002D4788"/>
    <w:rsid w:val="003003E3"/>
    <w:rsid w:val="003166A6"/>
    <w:rsid w:val="00317DC9"/>
    <w:rsid w:val="00320CDC"/>
    <w:rsid w:val="0032496A"/>
    <w:rsid w:val="0035719A"/>
    <w:rsid w:val="00374852"/>
    <w:rsid w:val="00387EDF"/>
    <w:rsid w:val="003A750A"/>
    <w:rsid w:val="003C0BA5"/>
    <w:rsid w:val="003D771E"/>
    <w:rsid w:val="004008FB"/>
    <w:rsid w:val="0041347C"/>
    <w:rsid w:val="0042119B"/>
    <w:rsid w:val="00434C00"/>
    <w:rsid w:val="00435859"/>
    <w:rsid w:val="00440779"/>
    <w:rsid w:val="00456927"/>
    <w:rsid w:val="00475F39"/>
    <w:rsid w:val="00481871"/>
    <w:rsid w:val="00484E00"/>
    <w:rsid w:val="004B05B6"/>
    <w:rsid w:val="004B7BB3"/>
    <w:rsid w:val="004C7546"/>
    <w:rsid w:val="004E36F0"/>
    <w:rsid w:val="004E6FE8"/>
    <w:rsid w:val="00517F38"/>
    <w:rsid w:val="00521425"/>
    <w:rsid w:val="005250F4"/>
    <w:rsid w:val="00535192"/>
    <w:rsid w:val="00535A8C"/>
    <w:rsid w:val="00537F35"/>
    <w:rsid w:val="0055683E"/>
    <w:rsid w:val="005624C9"/>
    <w:rsid w:val="005816E5"/>
    <w:rsid w:val="005A628E"/>
    <w:rsid w:val="005A67BE"/>
    <w:rsid w:val="005B046F"/>
    <w:rsid w:val="005E1D19"/>
    <w:rsid w:val="005F2837"/>
    <w:rsid w:val="005F79D6"/>
    <w:rsid w:val="006075D0"/>
    <w:rsid w:val="006315CC"/>
    <w:rsid w:val="006434F0"/>
    <w:rsid w:val="006736A1"/>
    <w:rsid w:val="00683479"/>
    <w:rsid w:val="006A5259"/>
    <w:rsid w:val="006C4FF0"/>
    <w:rsid w:val="006C5DA0"/>
    <w:rsid w:val="006E7A23"/>
    <w:rsid w:val="006F2959"/>
    <w:rsid w:val="00731EDD"/>
    <w:rsid w:val="00732288"/>
    <w:rsid w:val="00733EA3"/>
    <w:rsid w:val="007479A4"/>
    <w:rsid w:val="007536B0"/>
    <w:rsid w:val="00766298"/>
    <w:rsid w:val="0077651F"/>
    <w:rsid w:val="007815A6"/>
    <w:rsid w:val="0078687D"/>
    <w:rsid w:val="00797B2F"/>
    <w:rsid w:val="007A1048"/>
    <w:rsid w:val="007A2EEF"/>
    <w:rsid w:val="007B1157"/>
    <w:rsid w:val="007C7CA3"/>
    <w:rsid w:val="007D3117"/>
    <w:rsid w:val="00804EED"/>
    <w:rsid w:val="00812D86"/>
    <w:rsid w:val="008160ED"/>
    <w:rsid w:val="00826A90"/>
    <w:rsid w:val="00831AE9"/>
    <w:rsid w:val="0083451B"/>
    <w:rsid w:val="00853253"/>
    <w:rsid w:val="008545EA"/>
    <w:rsid w:val="00855636"/>
    <w:rsid w:val="008627B4"/>
    <w:rsid w:val="00873390"/>
    <w:rsid w:val="00875A94"/>
    <w:rsid w:val="00882C25"/>
    <w:rsid w:val="008B3FBE"/>
    <w:rsid w:val="008C6E5A"/>
    <w:rsid w:val="008C6F99"/>
    <w:rsid w:val="008D4849"/>
    <w:rsid w:val="008E369B"/>
    <w:rsid w:val="00902C54"/>
    <w:rsid w:val="009154B7"/>
    <w:rsid w:val="0092185A"/>
    <w:rsid w:val="00935948"/>
    <w:rsid w:val="00951CD5"/>
    <w:rsid w:val="0095544F"/>
    <w:rsid w:val="00962432"/>
    <w:rsid w:val="00971B38"/>
    <w:rsid w:val="00973C74"/>
    <w:rsid w:val="009770BC"/>
    <w:rsid w:val="00991C36"/>
    <w:rsid w:val="00992EDE"/>
    <w:rsid w:val="0099467E"/>
    <w:rsid w:val="009A54E9"/>
    <w:rsid w:val="009C21C9"/>
    <w:rsid w:val="009E3E20"/>
    <w:rsid w:val="00A500BC"/>
    <w:rsid w:val="00A62A42"/>
    <w:rsid w:val="00A664BA"/>
    <w:rsid w:val="00A71E7D"/>
    <w:rsid w:val="00A75E0B"/>
    <w:rsid w:val="00A81A35"/>
    <w:rsid w:val="00A8513C"/>
    <w:rsid w:val="00A86850"/>
    <w:rsid w:val="00AA2F5F"/>
    <w:rsid w:val="00AB5276"/>
    <w:rsid w:val="00AB7D60"/>
    <w:rsid w:val="00AD7441"/>
    <w:rsid w:val="00AE05C3"/>
    <w:rsid w:val="00AE1E22"/>
    <w:rsid w:val="00AE493D"/>
    <w:rsid w:val="00AF38CE"/>
    <w:rsid w:val="00AF4374"/>
    <w:rsid w:val="00AF5AE1"/>
    <w:rsid w:val="00B175CC"/>
    <w:rsid w:val="00B2260B"/>
    <w:rsid w:val="00B3555B"/>
    <w:rsid w:val="00B37663"/>
    <w:rsid w:val="00B46D1F"/>
    <w:rsid w:val="00B542B9"/>
    <w:rsid w:val="00B66C9C"/>
    <w:rsid w:val="00BE29EE"/>
    <w:rsid w:val="00C042EC"/>
    <w:rsid w:val="00C10B1C"/>
    <w:rsid w:val="00C33451"/>
    <w:rsid w:val="00C36678"/>
    <w:rsid w:val="00C41A5F"/>
    <w:rsid w:val="00C51953"/>
    <w:rsid w:val="00C63CCB"/>
    <w:rsid w:val="00C66191"/>
    <w:rsid w:val="00C80A68"/>
    <w:rsid w:val="00C86D6B"/>
    <w:rsid w:val="00C97952"/>
    <w:rsid w:val="00CB37D5"/>
    <w:rsid w:val="00CC0B1E"/>
    <w:rsid w:val="00CC3D17"/>
    <w:rsid w:val="00CC78F2"/>
    <w:rsid w:val="00CD3254"/>
    <w:rsid w:val="00CE61B0"/>
    <w:rsid w:val="00D067E3"/>
    <w:rsid w:val="00D14F12"/>
    <w:rsid w:val="00D15461"/>
    <w:rsid w:val="00D17E0A"/>
    <w:rsid w:val="00D30EBC"/>
    <w:rsid w:val="00D368FC"/>
    <w:rsid w:val="00D84DC3"/>
    <w:rsid w:val="00D90CAB"/>
    <w:rsid w:val="00D9168B"/>
    <w:rsid w:val="00D92B85"/>
    <w:rsid w:val="00D974E8"/>
    <w:rsid w:val="00DA42D7"/>
    <w:rsid w:val="00DB3236"/>
    <w:rsid w:val="00DB3D9C"/>
    <w:rsid w:val="00DB4338"/>
    <w:rsid w:val="00DC0BE7"/>
    <w:rsid w:val="00DD6CCF"/>
    <w:rsid w:val="00DE02B9"/>
    <w:rsid w:val="00DE2418"/>
    <w:rsid w:val="00DE2A0C"/>
    <w:rsid w:val="00DF21CF"/>
    <w:rsid w:val="00E14C45"/>
    <w:rsid w:val="00E16318"/>
    <w:rsid w:val="00E177D0"/>
    <w:rsid w:val="00E213A7"/>
    <w:rsid w:val="00E37C38"/>
    <w:rsid w:val="00E41C90"/>
    <w:rsid w:val="00E54BAF"/>
    <w:rsid w:val="00E55E08"/>
    <w:rsid w:val="00E57B12"/>
    <w:rsid w:val="00E60207"/>
    <w:rsid w:val="00E70E9E"/>
    <w:rsid w:val="00EA369A"/>
    <w:rsid w:val="00EA454E"/>
    <w:rsid w:val="00EE38DA"/>
    <w:rsid w:val="00EF3019"/>
    <w:rsid w:val="00F00D5F"/>
    <w:rsid w:val="00F05745"/>
    <w:rsid w:val="00F11827"/>
    <w:rsid w:val="00F13689"/>
    <w:rsid w:val="00F16F3D"/>
    <w:rsid w:val="00F305DC"/>
    <w:rsid w:val="00F32926"/>
    <w:rsid w:val="00F369E9"/>
    <w:rsid w:val="00F42F0E"/>
    <w:rsid w:val="00F43E65"/>
    <w:rsid w:val="00F63F86"/>
    <w:rsid w:val="00F82C2D"/>
    <w:rsid w:val="00FA21F0"/>
    <w:rsid w:val="00FB00D6"/>
    <w:rsid w:val="00FC1D45"/>
    <w:rsid w:val="00FC568D"/>
    <w:rsid w:val="00FC75E7"/>
    <w:rsid w:val="00FD541A"/>
    <w:rsid w:val="00FF72F0"/>
    <w:rsid w:val="2CCBBD31"/>
    <w:rsid w:val="593535BC"/>
    <w:rsid w:val="769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6C3D99"/>
  <w14:defaultImageDpi w14:val="300"/>
  <w15:chartTrackingRefBased/>
  <w15:docId w15:val="{80E4B892-8DB8-4404-A9BF-8845F9B5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en-GB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21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spacing w:before="140" w:after="80"/>
      <w:outlineLvl w:val="1"/>
    </w:pPr>
    <w:rPr>
      <w:rFonts w:ascii="Arial" w:hAnsi="Arial" w:cs="Arial"/>
      <w:b/>
      <w:color w:val="000000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C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FootnoteText">
    <w:name w:val="footnote text"/>
    <w:basedOn w:val="Normal"/>
    <w:link w:val="FootnoteTextChar"/>
    <w:rPr>
      <w:sz w:val="20"/>
    </w:rPr>
  </w:style>
  <w:style w:type="character" w:styleId="FootnoteReference">
    <w:name w:val="footnote reference"/>
    <w:rPr>
      <w:vertAlign w:val="superscript"/>
    </w:rPr>
  </w:style>
  <w:style w:type="character" w:customStyle="1" w:styleId="HeaderChar">
    <w:name w:val="Header Char"/>
    <w:link w:val="Header"/>
    <w:semiHidden/>
    <w:rsid w:val="00DE02B9"/>
    <w:rPr>
      <w:sz w:val="24"/>
    </w:rPr>
  </w:style>
  <w:style w:type="character" w:styleId="UnresolvedMention">
    <w:name w:val="Unresolved Mention"/>
    <w:uiPriority w:val="47"/>
    <w:rsid w:val="00002A53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B3555B"/>
    <w:rPr>
      <w:i/>
      <w:iCs/>
      <w:color w:val="4472C4" w:themeColor="accent1"/>
    </w:rPr>
  </w:style>
  <w:style w:type="character" w:customStyle="1" w:styleId="FootnoteTextChar">
    <w:name w:val="Footnote Text Char"/>
    <w:basedOn w:val="DefaultParagraphFont"/>
    <w:link w:val="FootnoteText"/>
    <w:rsid w:val="00296CC4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2260B"/>
    <w:rPr>
      <w:color w:val="954F72" w:themeColor="followedHyperlink"/>
      <w:u w:val="single"/>
    </w:rPr>
  </w:style>
  <w:style w:type="paragraph" w:styleId="NormalIndent">
    <w:name w:val="Normal Indent"/>
    <w:basedOn w:val="Normal"/>
    <w:rsid w:val="007B1157"/>
    <w:pPr>
      <w:spacing w:after="180"/>
      <w:ind w:left="709"/>
      <w:jc w:val="both"/>
    </w:pPr>
    <w:rPr>
      <w:rFonts w:ascii="Arial" w:eastAsia="Times New Roman" w:hAnsi="Arial"/>
    </w:rPr>
  </w:style>
  <w:style w:type="paragraph" w:styleId="BodyText">
    <w:name w:val="Body Text"/>
    <w:basedOn w:val="Normal"/>
    <w:link w:val="BodyTextChar"/>
    <w:rsid w:val="007B1157"/>
    <w:pPr>
      <w:jc w:val="both"/>
    </w:pPr>
    <w:rPr>
      <w:rFonts w:ascii="Arial" w:eastAsia="Times New Roman" w:hAnsi="Arial"/>
      <w:b/>
      <w:sz w:val="22"/>
    </w:rPr>
  </w:style>
  <w:style w:type="character" w:customStyle="1" w:styleId="BodyTextChar">
    <w:name w:val="Body Text Char"/>
    <w:basedOn w:val="DefaultParagraphFont"/>
    <w:link w:val="BodyText"/>
    <w:rsid w:val="007B1157"/>
    <w:rPr>
      <w:rFonts w:ascii="Arial" w:eastAsia="Times New Roman" w:hAnsi="Arial"/>
      <w:b/>
      <w:sz w:val="22"/>
      <w:lang w:eastAsia="en-US"/>
    </w:rPr>
  </w:style>
  <w:style w:type="paragraph" w:styleId="Title">
    <w:name w:val="Title"/>
    <w:basedOn w:val="Normal"/>
    <w:link w:val="TitleChar"/>
    <w:qFormat/>
    <w:rsid w:val="007B1157"/>
    <w:pPr>
      <w:jc w:val="center"/>
    </w:pPr>
    <w:rPr>
      <w:rFonts w:ascii="Times New Roman" w:eastAsia="Times New Roman" w:hAnsi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B1157"/>
    <w:rPr>
      <w:rFonts w:ascii="Times New Roman" w:eastAsia="Times New Roman" w:hAnsi="Times New Roman"/>
      <w:b/>
      <w:sz w:val="24"/>
      <w:u w:val="single"/>
      <w:lang w:eastAsia="en-US"/>
    </w:rPr>
  </w:style>
  <w:style w:type="paragraph" w:styleId="NoSpacing">
    <w:name w:val="No Spacing"/>
    <w:uiPriority w:val="1"/>
    <w:qFormat/>
    <w:rsid w:val="00440779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rsid w:val="0044077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F82C2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ListParagraph">
    <w:name w:val="List Paragraph"/>
    <w:basedOn w:val="Normal"/>
    <w:uiPriority w:val="72"/>
    <w:qFormat/>
    <w:rsid w:val="00E70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ulteszm\Documents\Templates\Ealing_Council_letterhead_2021__colour_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fc67b4-c975-4dee-a569-e2cf296c2bdf" xsi:nil="true"/>
    <lcf76f155ced4ddcb4097134ff3c332f xmlns="16d5e63f-be53-4dc1-b0f7-39baf20f07e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5F3907EC96F04DB07D6A77D15D25C2" ma:contentTypeVersion="10" ma:contentTypeDescription="Create a new document." ma:contentTypeScope="" ma:versionID="736824afde1174099dc20e120323deb4">
  <xsd:schema xmlns:xsd="http://www.w3.org/2001/XMLSchema" xmlns:xs="http://www.w3.org/2001/XMLSchema" xmlns:p="http://schemas.microsoft.com/office/2006/metadata/properties" xmlns:ns2="16d5e63f-be53-4dc1-b0f7-39baf20f07ef" xmlns:ns3="abfc67b4-c975-4dee-a569-e2cf296c2bdf" targetNamespace="http://schemas.microsoft.com/office/2006/metadata/properties" ma:root="true" ma:fieldsID="ac098f8c27f54a57e71233434107775d" ns2:_="" ns3:_="">
    <xsd:import namespace="16d5e63f-be53-4dc1-b0f7-39baf20f07ef"/>
    <xsd:import namespace="abfc67b4-c975-4dee-a569-e2cf296c2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5e63f-be53-4dc1-b0f7-39baf20f07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5efd349-4fc2-4c40-bc86-6aac66f77a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c67b4-c975-4dee-a569-e2cf296c2b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47fcd2-8b02-4a87-b6e5-f9f5c4faba10}" ma:internalName="TaxCatchAll" ma:showField="CatchAllData" ma:web="abfc67b4-c975-4dee-a569-e2cf296c2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B5F421C-EBAB-48CD-B749-BEEC97F95242}">
  <ds:schemaRefs>
    <ds:schemaRef ds:uri="http://schemas.microsoft.com/office/2006/metadata/properties"/>
    <ds:schemaRef ds:uri="http://schemas.microsoft.com/office/infopath/2007/PartnerControls"/>
    <ds:schemaRef ds:uri="abfc67b4-c975-4dee-a569-e2cf296c2bdf"/>
    <ds:schemaRef ds:uri="16d5e63f-be53-4dc1-b0f7-39baf20f07ef"/>
  </ds:schemaRefs>
</ds:datastoreItem>
</file>

<file path=customXml/itemProps2.xml><?xml version="1.0" encoding="utf-8"?>
<ds:datastoreItem xmlns:ds="http://schemas.openxmlformats.org/officeDocument/2006/customXml" ds:itemID="{3B05806E-911A-472B-82E8-414214BCC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d5e63f-be53-4dc1-b0f7-39baf20f07ef"/>
    <ds:schemaRef ds:uri="abfc67b4-c975-4dee-a569-e2cf296c2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098E39-A67B-45C9-A2CE-C48443323A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B2B5AC-7656-4010-887D-E290E9FCB03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Ealing_Council_letterhead_2021__colour_.dotx</Template>
  <TotalTime>14</TotalTime>
  <Pages>4</Pages>
  <Words>553</Words>
  <Characters>3261</Characters>
  <Application>Microsoft Office Word</Application>
  <DocSecurity>0</DocSecurity>
  <Lines>181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Ealing Council letterhead colour</vt:lpstr>
    </vt:vector>
  </TitlesOfParts>
  <Company>Fonda</Company>
  <LinksUpToDate>false</LinksUpToDate>
  <CharactersWithSpaces>3744</CharactersWithSpaces>
  <SharedDoc>false</SharedDoc>
  <HLinks>
    <vt:vector size="18" baseType="variant">
      <vt:variant>
        <vt:i4>2752582</vt:i4>
      </vt:variant>
      <vt:variant>
        <vt:i4>6</vt:i4>
      </vt:variant>
      <vt:variant>
        <vt:i4>0</vt:i4>
      </vt:variant>
      <vt:variant>
        <vt:i4>5</vt:i4>
      </vt:variant>
      <vt:variant>
        <vt:lpwstr>mailto:name@ealing.gov.uk</vt:lpwstr>
      </vt:variant>
      <vt:variant>
        <vt:lpwstr/>
      </vt:variant>
      <vt:variant>
        <vt:i4>5832736</vt:i4>
      </vt:variant>
      <vt:variant>
        <vt:i4>3</vt:i4>
      </vt:variant>
      <vt:variant>
        <vt:i4>0</vt:i4>
      </vt:variant>
      <vt:variant>
        <vt:i4>5</vt:i4>
      </vt:variant>
      <vt:variant>
        <vt:lpwstr>mailto:design@ealing.gov.uk</vt:lpwstr>
      </vt:variant>
      <vt:variant>
        <vt:lpwstr/>
      </vt:variant>
      <vt:variant>
        <vt:i4>6750242</vt:i4>
      </vt:variant>
      <vt:variant>
        <vt:i4>0</vt:i4>
      </vt:variant>
      <vt:variant>
        <vt:i4>0</vt:i4>
      </vt:variant>
      <vt:variant>
        <vt:i4>5</vt:i4>
      </vt:variant>
      <vt:variant>
        <vt:lpwstr>https://ealingcouncil.sharepoint.com/:u:/r/sites/osp-communications/SitePages/style-guide.aspx?csf=1&amp;web=1&amp;e=5zMsoH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London Borough of Ealing s61 Dispensation form v05</dc:title>
  <dc:subject/>
  <dc:creator>Hanspreet Thind</dc:creator>
  <cp:keywords/>
  <cp:lastModifiedBy>Hanspreet Thind</cp:lastModifiedBy>
  <cp:revision>9</cp:revision>
  <cp:lastPrinted>2011-02-22T16:36:00Z</cp:lastPrinted>
  <dcterms:created xsi:type="dcterms:W3CDTF">2026-08-18T14:26:00Z</dcterms:created>
  <dcterms:modified xsi:type="dcterms:W3CDTF">2026-08-18T15:18:00Z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N3YP2NMNCP5Y-673067871-94</vt:lpwstr>
  </property>
  <property fmtid="{D5CDD505-2E9C-101B-9397-08002B2CF9AE}" pid="3" name="_dlc_DocIdItemGuid">
    <vt:lpwstr>fa46c6e3-dd5c-4e3b-8a83-bbdf43f06a3c</vt:lpwstr>
  </property>
  <property fmtid="{D5CDD505-2E9C-101B-9397-08002B2CF9AE}" pid="4" name="_dlc_DocIdUrl">
    <vt:lpwstr>https://ealingcouncil.sharepoint.com/Chiefexecs/Strategy_and_engagement/PrintOut/_layouts/15/DocIdRedir.aspx?ID=N3YP2NMNCP5Y-673067871-94, N3YP2NMNCP5Y-673067871-94</vt:lpwstr>
  </property>
  <property fmtid="{D5CDD505-2E9C-101B-9397-08002B2CF9AE}" pid="5" name="Ealing_Category">
    <vt:lpwstr/>
  </property>
  <property fmtid="{D5CDD505-2E9C-101B-9397-08002B2CF9AE}" pid="6" name="display_urn:schemas-microsoft-com:office:office#SharedWithUsers">
    <vt:lpwstr>Marion Latch</vt:lpwstr>
  </property>
  <property fmtid="{D5CDD505-2E9C-101B-9397-08002B2CF9AE}" pid="7" name="SharedWithUsers">
    <vt:lpwstr>1768;#Marion Latch</vt:lpwstr>
  </property>
  <property fmtid="{D5CDD505-2E9C-101B-9397-08002B2CF9AE}" pid="8" name="ContentTypeId">
    <vt:lpwstr>0x010100C75F3907EC96F04DB07D6A77D15D25C2</vt:lpwstr>
  </property>
  <property fmtid="{D5CDD505-2E9C-101B-9397-08002B2CF9AE}" pid="9" name="ob01e65d93a94e64824284a58cfa88e2">
    <vt:lpwstr/>
  </property>
  <property fmtid="{D5CDD505-2E9C-101B-9397-08002B2CF9AE}" pid="10" name="Service_Line">
    <vt:lpwstr/>
  </property>
  <property fmtid="{D5CDD505-2E9C-101B-9397-08002B2CF9AE}" pid="11" name="Directorate">
    <vt:lpwstr/>
  </property>
  <property fmtid="{D5CDD505-2E9C-101B-9397-08002B2CF9AE}" pid="12" name="b3bf2861ee794fdc9d73643b1f721b4b">
    <vt:lpwstr/>
  </property>
  <property fmtid="{D5CDD505-2E9C-101B-9397-08002B2CF9AE}" pid="13" name="MediaServiceImageTags">
    <vt:lpwstr/>
  </property>
  <property fmtid="{D5CDD505-2E9C-101B-9397-08002B2CF9AE}" pid="14" name="docLang">
    <vt:lpwstr>en</vt:lpwstr>
  </property>
</Properties>
</file>